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85285D" w:rsidRDefault="00D039F2" w:rsidP="0056457B">
      <w:pPr>
        <w:ind w:left="284"/>
        <w:rPr>
          <w:b/>
          <w:sz w:val="24"/>
          <w:szCs w:val="24"/>
        </w:rPr>
      </w:pPr>
      <w:r w:rsidRPr="00AE6D9E">
        <w:rPr>
          <w:b/>
          <w:noProof/>
          <w:sz w:val="24"/>
          <w:szCs w:val="24"/>
          <w:lang w:eastAsia="de-DE" w:bidi="ar-SA"/>
        </w:rPr>
        <mc:AlternateContent>
          <mc:Choice Requires="wps">
            <w:drawing>
              <wp:anchor distT="45720" distB="45720" distL="114300" distR="114300" simplePos="0" relativeHeight="251671552" behindDoc="0" locked="0" layoutInCell="1" allowOverlap="1" wp14:anchorId="41DACFCE" wp14:editId="0262F545">
                <wp:simplePos x="0" y="0"/>
                <wp:positionH relativeFrom="margin">
                  <wp:posOffset>228600</wp:posOffset>
                </wp:positionH>
                <wp:positionV relativeFrom="paragraph">
                  <wp:posOffset>1026795</wp:posOffset>
                </wp:positionV>
                <wp:extent cx="6179820" cy="845820"/>
                <wp:effectExtent l="0" t="0" r="11430" b="1143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845820"/>
                        </a:xfrm>
                        <a:prstGeom prst="rect">
                          <a:avLst/>
                        </a:prstGeom>
                        <a:solidFill>
                          <a:srgbClr val="FFFFFF"/>
                        </a:solidFill>
                        <a:ln w="9525">
                          <a:solidFill>
                            <a:srgbClr val="000000"/>
                          </a:solidFill>
                          <a:miter lim="800000"/>
                          <a:headEnd/>
                          <a:tailEnd/>
                        </a:ln>
                      </wps:spPr>
                      <wps:txbx>
                        <w:txbxContent>
                          <w:p w:rsidR="00AF074B" w:rsidRDefault="00AF074B" w:rsidP="007D30FA">
                            <w:pPr>
                              <w:rPr>
                                <w:sz w:val="18"/>
                                <w:szCs w:val="18"/>
                              </w:rPr>
                            </w:pPr>
                            <w:r>
                              <w:rPr>
                                <w:sz w:val="18"/>
                                <w:szCs w:val="18"/>
                              </w:rPr>
                              <w:t>Bitte beachten Sie:</w:t>
                            </w:r>
                          </w:p>
                          <w:p w:rsidR="00AF074B" w:rsidRDefault="00AF074B" w:rsidP="007D30FA">
                            <w:pPr>
                              <w:rPr>
                                <w:sz w:val="18"/>
                                <w:szCs w:val="18"/>
                              </w:rPr>
                            </w:pPr>
                          </w:p>
                          <w:p w:rsidR="00AE6D9E" w:rsidRPr="007D30FA" w:rsidRDefault="00AF074B" w:rsidP="00AF074B">
                            <w:r>
                              <w:rPr>
                                <w:sz w:val="18"/>
                                <w:szCs w:val="18"/>
                              </w:rPr>
                              <w:t xml:space="preserve">Erhaltene Abschläge sind </w:t>
                            </w:r>
                            <w:r w:rsidR="00D81EE0" w:rsidRPr="007D30FA">
                              <w:rPr>
                                <w:sz w:val="18"/>
                                <w:szCs w:val="18"/>
                              </w:rPr>
                              <w:t>zurück</w:t>
                            </w:r>
                            <w:r w:rsidR="007D30FA">
                              <w:rPr>
                                <w:sz w:val="18"/>
                                <w:szCs w:val="18"/>
                              </w:rPr>
                              <w:t>zu</w:t>
                            </w:r>
                            <w:r w:rsidR="00D81EE0" w:rsidRPr="007D30FA">
                              <w:rPr>
                                <w:sz w:val="18"/>
                                <w:szCs w:val="18"/>
                              </w:rPr>
                              <w:t xml:space="preserve">zahlen wenn die Antragsfrist </w:t>
                            </w:r>
                            <w:r>
                              <w:rPr>
                                <w:sz w:val="18"/>
                                <w:szCs w:val="18"/>
                              </w:rPr>
                              <w:t>um sechs Monate überschritten oder die Dienstreise nicht angetreten wird (</w:t>
                            </w:r>
                            <w:r w:rsidRPr="007D30FA">
                              <w:rPr>
                                <w:sz w:val="18"/>
                                <w:szCs w:val="18"/>
                              </w:rPr>
                              <w:t>§ 3 Abs. 5 LRKG</w:t>
                            </w:r>
                            <w:r>
                              <w:rPr>
                                <w:sz w:val="18"/>
                                <w:szCs w:val="18"/>
                              </w:rPr>
                              <w:t xml:space="preserve"> RLP). Zu viel erhaltene Abschläge sind unmittelbar nach Abrechnung der Dienstreise an die Akademie zurückzuerstatten.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DACFCE" id="_x0000_t202" coordsize="21600,21600" o:spt="202" path="m,l,21600r21600,l21600,xe">
                <v:stroke joinstyle="miter"/>
                <v:path gradientshapeok="t" o:connecttype="rect"/>
              </v:shapetype>
              <v:shape id="Textfeld 2" o:spid="_x0000_s1026" type="#_x0000_t202" style="position:absolute;left:0;text-align:left;margin-left:18pt;margin-top:80.85pt;width:486.6pt;height:66.6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">
                <v:textbox>
                  <w:txbxContent>
                    <w:p w:rsidR="00AF074B" w:rsidRDefault="00AF074B" w:rsidP="007D30FA">
                      <w:pPr>
                        <w:rPr>
                          <w:sz w:val="18"/>
                          <w:szCs w:val="18"/>
                        </w:rPr>
                      </w:pPr>
                      <w:r>
                        <w:rPr>
                          <w:sz w:val="18"/>
                          <w:szCs w:val="18"/>
                        </w:rPr>
                        <w:t>Bitte beachten Sie:</w:t>
                      </w:r>
                    </w:p>
                    <w:p w:rsidR="00AF074B" w:rsidRDefault="00AF074B" w:rsidP="007D30FA">
                      <w:pPr>
                        <w:rPr>
                          <w:sz w:val="18"/>
                          <w:szCs w:val="18"/>
                        </w:rPr>
                      </w:pPr>
                    </w:p>
                    <w:p w:rsidR="00AE6D9E" w:rsidRPr="007D30FA" w:rsidRDefault="00AF074B" w:rsidP="00AF074B">
                      <w:r>
                        <w:rPr>
                          <w:sz w:val="18"/>
                          <w:szCs w:val="18"/>
                        </w:rPr>
                        <w:t xml:space="preserve">Erhaltene Abschläge sind </w:t>
                      </w:r>
                      <w:r w:rsidR="00D81EE0" w:rsidRPr="007D30FA">
                        <w:rPr>
                          <w:sz w:val="18"/>
                          <w:szCs w:val="18"/>
                        </w:rPr>
                        <w:t>zurück</w:t>
                      </w:r>
                      <w:r w:rsidR="007D30FA">
                        <w:rPr>
                          <w:sz w:val="18"/>
                          <w:szCs w:val="18"/>
                        </w:rPr>
                        <w:t>zu</w:t>
                      </w:r>
                      <w:r w:rsidR="00D81EE0" w:rsidRPr="007D30FA">
                        <w:rPr>
                          <w:sz w:val="18"/>
                          <w:szCs w:val="18"/>
                        </w:rPr>
                        <w:t xml:space="preserve">zahlen wenn die Antragsfrist </w:t>
                      </w:r>
                      <w:r>
                        <w:rPr>
                          <w:sz w:val="18"/>
                          <w:szCs w:val="18"/>
                        </w:rPr>
                        <w:t>um sechs Monate überschritten oder die Dienstreise nicht angetreten wird (</w:t>
                      </w:r>
                      <w:r w:rsidRPr="007D30FA">
                        <w:rPr>
                          <w:sz w:val="18"/>
                          <w:szCs w:val="18"/>
                        </w:rPr>
                        <w:t>§ 3 Abs. 5 LRKG</w:t>
                      </w:r>
                      <w:r>
                        <w:rPr>
                          <w:sz w:val="18"/>
                          <w:szCs w:val="18"/>
                        </w:rPr>
                        <w:t xml:space="preserve"> RLP). Zu viel erhaltene Abschläge sind unmittelbar nach Abrechnung der Dienstreise an die Akademie zurückzuerstatten. </w:t>
                      </w:r>
                    </w:p>
                  </w:txbxContent>
                </v:textbox>
                <w10:wrap type="square" anchorx="margin"/>
              </v:shape>
            </w:pict>
          </mc:Fallback>
        </mc:AlternateContent>
      </w:r>
      <w:r w:rsidRPr="00EA6566">
        <w:rPr>
          <w:rFonts w:ascii="Bembo Std" w:hAnsi="Bembo Std"/>
          <w:noProof/>
          <w:lang w:eastAsia="de-DE" w:bidi="ar-SA"/>
        </w:rPr>
        <mc:AlternateContent>
          <mc:Choice Requires="wps">
            <w:drawing>
              <wp:anchor distT="0" distB="0" distL="114300" distR="114300" simplePos="0" relativeHeight="251659264" behindDoc="0" locked="0" layoutInCell="0" allowOverlap="1" wp14:anchorId="0B0E3417" wp14:editId="3AF11BAA">
                <wp:simplePos x="0" y="0"/>
                <wp:positionH relativeFrom="column">
                  <wp:posOffset>1219200</wp:posOffset>
                </wp:positionH>
                <wp:positionV relativeFrom="paragraph">
                  <wp:posOffset>74295</wp:posOffset>
                </wp:positionV>
                <wp:extent cx="5189220" cy="830580"/>
                <wp:effectExtent l="0" t="0" r="0" b="762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220" cy="83058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56E6B" w:rsidRDefault="00756E6B" w:rsidP="00E93101">
                            <w:pPr>
                              <w:jc w:val="right"/>
                            </w:pPr>
                          </w:p>
                          <w:p w:rsidR="00D81EE0" w:rsidRPr="00313D33" w:rsidRDefault="00D81EE0" w:rsidP="00D81EE0">
                            <w:pPr>
                              <w:jc w:val="center"/>
                              <w:rPr>
                                <w:b/>
                                <w:sz w:val="24"/>
                                <w:szCs w:val="24"/>
                              </w:rPr>
                            </w:pPr>
                            <w:r w:rsidRPr="00313D33">
                              <w:rPr>
                                <w:b/>
                                <w:sz w:val="24"/>
                                <w:szCs w:val="24"/>
                              </w:rPr>
                              <w:t>Antrag auf Abschlagszahlung</w:t>
                            </w:r>
                          </w:p>
                          <w:p w:rsidR="00D81EE0" w:rsidRPr="00313D33" w:rsidRDefault="00D81EE0" w:rsidP="00D81EE0">
                            <w:pPr>
                              <w:jc w:val="center"/>
                              <w:rPr>
                                <w:b/>
                                <w:sz w:val="24"/>
                                <w:szCs w:val="24"/>
                              </w:rPr>
                            </w:pPr>
                            <w:r w:rsidRPr="00313D33">
                              <w:rPr>
                                <w:b/>
                                <w:sz w:val="24"/>
                                <w:szCs w:val="24"/>
                              </w:rPr>
                              <w:t>nach § 3 Abs. 7 LRKG Rheinland-Pfalz</w:t>
                            </w:r>
                          </w:p>
                          <w:p w:rsidR="00E93101" w:rsidRPr="00D039F2" w:rsidRDefault="00E93101" w:rsidP="00D81EE0">
                            <w:pPr>
                              <w:pStyle w:val="Textkrper2"/>
                              <w:jc w:val="center"/>
                              <w:rPr>
                                <w:rFonts w:ascii="Century Gothic" w:hAnsi="Century Gothic"/>
                                <w:b/>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E3417" id="Textfeld 3" o:spid="_x0000_s1027" type="#_x0000_t202" style="position:absolute;left:0;text-align:left;margin-left:96pt;margin-top:5.85pt;width:408.6pt;height:6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" o:allowincell="f" stroked="f" strokecolor="white">
                <v:textbox>
                  <w:txbxContent>
                    <w:p w:rsidR="00756E6B" w:rsidRDefault="00756E6B" w:rsidP="00E93101">
                      <w:pPr>
                        <w:jc w:val="right"/>
                      </w:pPr>
                    </w:p>
                    <w:p w:rsidR="00D81EE0" w:rsidRPr="00313D33" w:rsidRDefault="00D81EE0" w:rsidP="00D81EE0">
                      <w:pPr>
                        <w:jc w:val="center"/>
                        <w:rPr>
                          <w:b/>
                          <w:sz w:val="24"/>
                          <w:szCs w:val="24"/>
                        </w:rPr>
                      </w:pPr>
                      <w:r w:rsidRPr="00313D33">
                        <w:rPr>
                          <w:b/>
                          <w:sz w:val="24"/>
                          <w:szCs w:val="24"/>
                        </w:rPr>
                        <w:t>Antrag auf Abschlagszahlung</w:t>
                      </w:r>
                    </w:p>
                    <w:p w:rsidR="00D81EE0" w:rsidRPr="00313D33" w:rsidRDefault="00D81EE0" w:rsidP="00D81EE0">
                      <w:pPr>
                        <w:jc w:val="center"/>
                        <w:rPr>
                          <w:b/>
                          <w:sz w:val="24"/>
                          <w:szCs w:val="24"/>
                        </w:rPr>
                      </w:pPr>
                      <w:r w:rsidRPr="00313D33">
                        <w:rPr>
                          <w:b/>
                          <w:sz w:val="24"/>
                          <w:szCs w:val="24"/>
                        </w:rPr>
                        <w:t>nach § 3 Abs. 7 LRKG Rheinland-Pfalz</w:t>
                      </w:r>
                    </w:p>
                    <w:p w:rsidR="00E93101" w:rsidRPr="00D039F2" w:rsidRDefault="00E93101" w:rsidP="00D81EE0">
                      <w:pPr>
                        <w:pStyle w:val="Textkrper2"/>
                        <w:jc w:val="center"/>
                        <w:rPr>
                          <w:rFonts w:ascii="Century Gothic" w:hAnsi="Century Gothic"/>
                          <w:b/>
                          <w:sz w:val="26"/>
                          <w:szCs w:val="26"/>
                        </w:rPr>
                      </w:pPr>
                    </w:p>
                  </w:txbxContent>
                </v:textbox>
              </v:shape>
            </w:pict>
          </mc:Fallback>
        </mc:AlternateContent>
      </w:r>
      <w:r w:rsidR="0056457B" w:rsidRPr="0065788D">
        <w:object w:dxaOrig="6086" w:dyaOrig="6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71.25pt" o:ole="">
            <v:imagedata r:id="rId5" o:title=""/>
          </v:shape>
          <o:OLEObject Type="Embed" ProgID="Adobe.Illustrator.16" ShapeID="_x0000_i1025" DrawAspect="Content" ObjectID="_1554017618" r:id="rId6"/>
        </w:object>
      </w:r>
    </w:p>
    <w:p w:rsidR="00A27498" w:rsidRDefault="00B74384" w:rsidP="00404A32">
      <w:pPr>
        <w:tabs>
          <w:tab w:val="left" w:pos="3402"/>
        </w:tabs>
        <w:spacing w:line="360" w:lineRule="auto"/>
        <w:ind w:left="284"/>
      </w:pPr>
      <w:r>
        <w:t>Name, Vorname</w:t>
      </w:r>
      <w:r w:rsidR="007D30FA">
        <w:t>:</w:t>
      </w:r>
      <w:r w:rsidR="00A27498">
        <w:tab/>
      </w:r>
      <w:sdt>
        <w:sdtPr>
          <w:id w:val="524210946"/>
          <w:placeholder>
            <w:docPart w:val="B07F9210B16F49C5B101524430149F4A"/>
          </w:placeholder>
        </w:sdtPr>
        <w:sdtEndPr/>
        <w:sdtContent>
          <w:sdt>
            <w:sdtPr>
              <w:id w:val="-37668170"/>
              <w:placeholder>
                <w:docPart w:val="21728185C3164DBC806939E6CF18B82A"/>
              </w:placeholder>
              <w:showingPlcHdr/>
            </w:sdtPr>
            <w:sdtEndPr/>
            <w:sdtContent>
              <w:r w:rsidR="00756E6B" w:rsidRPr="00652F35">
                <w:rPr>
                  <w:rStyle w:val="Platzhaltertext"/>
                </w:rPr>
                <w:t>Klicken Sie hier, um Text einzugeben.</w:t>
              </w:r>
            </w:sdtContent>
          </w:sdt>
        </w:sdtContent>
      </w:sdt>
    </w:p>
    <w:p w:rsidR="00956031" w:rsidRPr="00B74384" w:rsidRDefault="00B74384" w:rsidP="00404A32">
      <w:pPr>
        <w:tabs>
          <w:tab w:val="left" w:pos="851"/>
          <w:tab w:val="left" w:pos="3402"/>
        </w:tabs>
        <w:spacing w:line="360" w:lineRule="auto"/>
        <w:ind w:left="284"/>
      </w:pPr>
      <w:r w:rsidRPr="00B74384">
        <w:t>Straße</w:t>
      </w:r>
      <w:r w:rsidR="007D30FA">
        <w:t>:</w:t>
      </w:r>
      <w:r>
        <w:tab/>
      </w:r>
      <w:sdt>
        <w:sdtPr>
          <w:id w:val="-456874455"/>
          <w:placeholder>
            <w:docPart w:val="B07F9210B16F49C5B101524430149F4A"/>
          </w:placeholder>
        </w:sdtPr>
        <w:sdtEndPr/>
        <w:sdtContent>
          <w:sdt>
            <w:sdtPr>
              <w:id w:val="1206145173"/>
              <w:placeholder>
                <w:docPart w:val="B9733357135649A79EFBFC0A99C52F6C"/>
              </w:placeholder>
              <w:showingPlcHdr/>
            </w:sdtPr>
            <w:sdtEndPr/>
            <w:sdtContent>
              <w:r w:rsidR="00756E6B" w:rsidRPr="00652F35">
                <w:rPr>
                  <w:rStyle w:val="Platzhaltertext"/>
                </w:rPr>
                <w:t>Klicken Sie hier, um Text einzugeben.</w:t>
              </w:r>
            </w:sdtContent>
          </w:sdt>
        </w:sdtContent>
      </w:sdt>
    </w:p>
    <w:p w:rsidR="00756E6B" w:rsidRDefault="007D30FA" w:rsidP="00756E6B">
      <w:pPr>
        <w:tabs>
          <w:tab w:val="left" w:pos="851"/>
          <w:tab w:val="left" w:pos="3402"/>
        </w:tabs>
        <w:spacing w:line="360" w:lineRule="auto"/>
        <w:ind w:left="284"/>
      </w:pPr>
      <w:r>
        <w:t xml:space="preserve">PLZ u. </w:t>
      </w:r>
      <w:r w:rsidR="00756E6B">
        <w:t>Ort</w:t>
      </w:r>
      <w:r>
        <w:t>:</w:t>
      </w:r>
      <w:r w:rsidR="00756E6B">
        <w:tab/>
      </w:r>
      <w:sdt>
        <w:sdtPr>
          <w:id w:val="-1887331426"/>
          <w:placeholder>
            <w:docPart w:val="61E1B55495ED497DBEC9675C9C6B3BC8"/>
          </w:placeholder>
        </w:sdtPr>
        <w:sdtEndPr/>
        <w:sdtContent>
          <w:sdt>
            <w:sdtPr>
              <w:id w:val="-80138827"/>
              <w:placeholder>
                <w:docPart w:val="E7DBF6A6D2874FD3948694326EEC5E8A"/>
              </w:placeholder>
              <w:showingPlcHdr/>
            </w:sdtPr>
            <w:sdtEndPr/>
            <w:sdtContent>
              <w:r w:rsidR="00756E6B" w:rsidRPr="00652F35">
                <w:rPr>
                  <w:rStyle w:val="Platzhaltertext"/>
                </w:rPr>
                <w:t>Klicken Sie hier, um Text einzugeben.</w:t>
              </w:r>
            </w:sdtContent>
          </w:sdt>
        </w:sdtContent>
      </w:sdt>
    </w:p>
    <w:p w:rsidR="007D30FA" w:rsidRDefault="007D30FA" w:rsidP="007D30FA">
      <w:pPr>
        <w:tabs>
          <w:tab w:val="left" w:pos="851"/>
          <w:tab w:val="left" w:pos="3402"/>
        </w:tabs>
        <w:spacing w:line="360" w:lineRule="auto"/>
        <w:ind w:left="284"/>
      </w:pPr>
      <w:r>
        <w:t>Personalnummer</w:t>
      </w:r>
      <w:r w:rsidR="0056457B">
        <w:t>*</w:t>
      </w:r>
      <w:r>
        <w:t>:</w:t>
      </w:r>
      <w:r>
        <w:tab/>
      </w:r>
      <w:sdt>
        <w:sdtPr>
          <w:id w:val="-1235389662"/>
          <w:placeholder>
            <w:docPart w:val="93FB715CEF794944A183B9E0AA5EC618"/>
          </w:placeholder>
        </w:sdtPr>
        <w:sdtEndPr/>
        <w:sdtContent>
          <w:sdt>
            <w:sdtPr>
              <w:id w:val="1084038791"/>
              <w:placeholder>
                <w:docPart w:val="84C88516BEAE470A9C6C984BD88D17E2"/>
              </w:placeholder>
              <w:showingPlcHdr/>
            </w:sdtPr>
            <w:sdtEndPr/>
            <w:sdtContent>
              <w:r w:rsidRPr="00652F35">
                <w:rPr>
                  <w:rStyle w:val="Platzhaltertext"/>
                </w:rPr>
                <w:t>Klicken Sie hier, um Text einzugeben.</w:t>
              </w:r>
            </w:sdtContent>
          </w:sdt>
        </w:sdtContent>
      </w:sdt>
    </w:p>
    <w:p w:rsidR="007D30FA" w:rsidRDefault="007D30FA" w:rsidP="007D30FA">
      <w:pPr>
        <w:tabs>
          <w:tab w:val="left" w:pos="851"/>
          <w:tab w:val="left" w:pos="3402"/>
        </w:tabs>
        <w:spacing w:line="360" w:lineRule="auto"/>
        <w:ind w:left="284"/>
      </w:pPr>
      <w:r>
        <w:t>Verbuchung</w:t>
      </w:r>
      <w:r w:rsidR="0056457B">
        <w:t>*</w:t>
      </w:r>
      <w:r>
        <w:t>:</w:t>
      </w:r>
      <w:r>
        <w:tab/>
      </w:r>
      <w:sdt>
        <w:sdtPr>
          <w:id w:val="1446420097"/>
          <w:placeholder>
            <w:docPart w:val="78D51DAA9AF14438A5C70AF99DF393A5"/>
          </w:placeholder>
        </w:sdtPr>
        <w:sdtEndPr/>
        <w:sdtContent>
          <w:sdt>
            <w:sdtPr>
              <w:id w:val="258719041"/>
              <w:placeholder>
                <w:docPart w:val="7DFFECAA4D454089BB137BAF92DDF21B"/>
              </w:placeholder>
              <w:showingPlcHdr/>
            </w:sdtPr>
            <w:sdtEndPr/>
            <w:sdtContent>
              <w:r w:rsidRPr="00652F35">
                <w:rPr>
                  <w:rStyle w:val="Platzhaltertext"/>
                </w:rPr>
                <w:t>Klicken Sie hier, um Text einzugeben.</w:t>
              </w:r>
            </w:sdtContent>
          </w:sdt>
        </w:sdtContent>
      </w:sdt>
    </w:p>
    <w:p w:rsidR="00857132" w:rsidRDefault="0056457B" w:rsidP="0056457B">
      <w:pPr>
        <w:pStyle w:val="Listenabsatz"/>
        <w:tabs>
          <w:tab w:val="left" w:pos="3402"/>
        </w:tabs>
        <w:ind w:left="644"/>
        <w:rPr>
          <w:i/>
        </w:rPr>
      </w:pPr>
      <w:r>
        <w:rPr>
          <w:i/>
        </w:rPr>
        <w:t>* wird von der Verwaltung eingetragen</w:t>
      </w:r>
    </w:p>
    <w:p w:rsidR="0056457B" w:rsidRPr="0056457B" w:rsidRDefault="0056457B" w:rsidP="0056457B">
      <w:pPr>
        <w:pStyle w:val="Listenabsatz"/>
        <w:tabs>
          <w:tab w:val="left" w:pos="3402"/>
        </w:tabs>
        <w:ind w:left="644"/>
        <w:rPr>
          <w:i/>
        </w:rPr>
      </w:pPr>
    </w:p>
    <w:p w:rsidR="00AF074B" w:rsidRDefault="00AF074B" w:rsidP="0050253A">
      <w:pPr>
        <w:tabs>
          <w:tab w:val="left" w:pos="3402"/>
        </w:tabs>
        <w:ind w:left="284"/>
      </w:pPr>
      <w:r>
        <w:t>Entsprechend der n</w:t>
      </w:r>
      <w:r w:rsidR="00D81EE0">
        <w:t xml:space="preserve">achfolgenden Auflistung beantrage ich einen Abschlag </w:t>
      </w:r>
      <w:r>
        <w:t>in</w:t>
      </w:r>
      <w:r w:rsidR="00D81EE0">
        <w:t xml:space="preserve"> Höhe </w:t>
      </w:r>
      <w:r>
        <w:t xml:space="preserve">von 80 v.H. für meine von der Projektleitung und vom Generalsekretariat der Akademie am </w:t>
      </w:r>
      <w:sdt>
        <w:sdtPr>
          <w:id w:val="-1922640726"/>
          <w:placeholder>
            <w:docPart w:val="C196579E2C234ABB955ACE6DAE20A41D"/>
          </w:placeholder>
        </w:sdtPr>
        <w:sdtEndPr/>
        <w:sdtContent>
          <w:sdt>
            <w:sdtPr>
              <w:id w:val="377831953"/>
              <w:placeholder>
                <w:docPart w:val="7559B7EDD3CF4803BB20D53DB467E68A"/>
              </w:placeholder>
              <w:showingPlcHdr/>
            </w:sdtPr>
            <w:sdtEndPr/>
            <w:sdtContent>
              <w:r w:rsidRPr="00652F35">
                <w:rPr>
                  <w:rStyle w:val="Platzhaltertext"/>
                </w:rPr>
                <w:t>Klicken Sie hier, um Text einzugeben.</w:t>
              </w:r>
            </w:sdtContent>
          </w:sdt>
        </w:sdtContent>
      </w:sdt>
      <w:r>
        <w:t xml:space="preserve"> genehmigte Dienstreise f</w:t>
      </w:r>
      <w:r w:rsidR="0085285D">
        <w:t>ür den Zeitraum (von bis)</w:t>
      </w:r>
      <w:r w:rsidR="0085285D">
        <w:tab/>
      </w:r>
      <w:sdt>
        <w:sdtPr>
          <w:id w:val="241311793"/>
          <w:placeholder>
            <w:docPart w:val="49CF450384CC409F9ECC32584FEC6B3B"/>
          </w:placeholder>
          <w:showingPlcHdr/>
        </w:sdtPr>
        <w:sdtEndPr/>
        <w:sdtContent>
          <w:r w:rsidR="0085285D" w:rsidRPr="00652F35">
            <w:rPr>
              <w:rStyle w:val="Platzhaltertext"/>
            </w:rPr>
            <w:t>Klicken Sie hier, um Text einzugeben.</w:t>
          </w:r>
        </w:sdtContent>
      </w:sdt>
      <w:r w:rsidR="0085285D">
        <w:t xml:space="preserve"> </w:t>
      </w:r>
      <w:sdt>
        <w:sdtPr>
          <w:id w:val="-534963880"/>
          <w:placeholder>
            <w:docPart w:val="27D6DC1E31124712AA585CB1E8197459"/>
          </w:placeholder>
          <w:showingPlcHdr/>
        </w:sdtPr>
        <w:sdtEndPr/>
        <w:sdtContent>
          <w:r w:rsidRPr="00652F35">
            <w:rPr>
              <w:rStyle w:val="Platzhaltertext"/>
            </w:rPr>
            <w:t>Klicken Sie hier, um Text einzugeben.</w:t>
          </w:r>
        </w:sdtContent>
      </w:sdt>
      <w:r>
        <w:t xml:space="preserve"> </w:t>
      </w:r>
      <w:r w:rsidR="0085285D">
        <w:t xml:space="preserve">nach (Reiseziel) </w:t>
      </w:r>
      <w:r w:rsidR="0085285D">
        <w:tab/>
      </w:r>
      <w:sdt>
        <w:sdtPr>
          <w:id w:val="-548914735"/>
          <w:placeholder>
            <w:docPart w:val="27D6DC1E31124712AA585CB1E8197459"/>
          </w:placeholder>
        </w:sdtPr>
        <w:sdtEndPr/>
        <w:sdtContent>
          <w:sdt>
            <w:sdtPr>
              <w:id w:val="841290590"/>
              <w:placeholder>
                <w:docPart w:val="BF1AD801BEC34CC6B5C422FDD927E93D"/>
              </w:placeholder>
              <w:showingPlcHdr/>
            </w:sdtPr>
            <w:sdtEndPr/>
            <w:sdtContent>
              <w:r w:rsidR="0085285D" w:rsidRPr="00652F35">
                <w:rPr>
                  <w:rStyle w:val="Platzhaltertext"/>
                </w:rPr>
                <w:t>Klicken Sie hier, um Text einzugeben.</w:t>
              </w:r>
            </w:sdtContent>
          </w:sdt>
        </w:sdtContent>
      </w:sdt>
      <w:r>
        <w:t>.</w:t>
      </w:r>
    </w:p>
    <w:p w:rsidR="00D81EE0" w:rsidRDefault="0085285D" w:rsidP="0050253A">
      <w:pPr>
        <w:tabs>
          <w:tab w:val="left" w:pos="3402"/>
        </w:tabs>
        <w:ind w:left="284"/>
      </w:pPr>
      <w:r>
        <w:t>Di</w:t>
      </w:r>
      <w:r w:rsidR="00D81EE0">
        <w:t xml:space="preserve">e Dienstreisegenehmigung </w:t>
      </w:r>
      <w:r w:rsidR="00AF074B">
        <w:t>habe ich beigelegt</w:t>
      </w:r>
      <w:r>
        <w:t xml:space="preserve">. </w:t>
      </w:r>
    </w:p>
    <w:p w:rsidR="00AF074B" w:rsidRDefault="00AF074B" w:rsidP="00AF074B">
      <w:pPr>
        <w:tabs>
          <w:tab w:val="left" w:pos="3402"/>
        </w:tabs>
        <w:spacing w:line="360" w:lineRule="auto"/>
        <w:ind w:left="284"/>
      </w:pPr>
    </w:p>
    <w:p w:rsidR="00651DA6" w:rsidRDefault="00AF074B" w:rsidP="007D30FA">
      <w:pPr>
        <w:tabs>
          <w:tab w:val="left" w:pos="1276"/>
        </w:tabs>
        <w:ind w:left="284"/>
      </w:pPr>
      <w:r>
        <w:t>Für die Durchführung der Dienstreise fallen voraussichtlich folgende Kosten an:</w:t>
      </w:r>
    </w:p>
    <w:tbl>
      <w:tblPr>
        <w:tblStyle w:val="Tabellenraster"/>
        <w:tblW w:w="0" w:type="auto"/>
        <w:tblInd w:w="284" w:type="dxa"/>
        <w:tblLook w:val="04A0" w:firstRow="1" w:lastRow="0" w:firstColumn="1" w:lastColumn="0" w:noHBand="0" w:noVBand="1"/>
      </w:tblPr>
      <w:tblGrid>
        <w:gridCol w:w="5049"/>
        <w:gridCol w:w="5124"/>
      </w:tblGrid>
      <w:tr w:rsidR="0085285D" w:rsidTr="0085285D">
        <w:tc>
          <w:tcPr>
            <w:tcW w:w="5049" w:type="dxa"/>
          </w:tcPr>
          <w:p w:rsidR="0085285D" w:rsidRDefault="00272178" w:rsidP="00CB6F8C">
            <w:pPr>
              <w:tabs>
                <w:tab w:val="left" w:pos="3402"/>
              </w:tabs>
              <w:spacing w:line="360" w:lineRule="auto"/>
            </w:pPr>
            <w:sdt>
              <w:sdtPr>
                <w:id w:val="-1203326436"/>
                <w:placeholder>
                  <w:docPart w:val="30A12B1B86E641ECB4B6A5C5389276E7"/>
                </w:placeholder>
              </w:sdtPr>
              <w:sdtEndPr/>
              <w:sdtContent>
                <w:r w:rsidR="00CB6F8C">
                  <w:t>Fahr</w:t>
                </w:r>
                <w:r w:rsidR="0056457B">
                  <w:t>t</w:t>
                </w:r>
                <w:r w:rsidR="00CB6F8C">
                  <w:t xml:space="preserve">- </w:t>
                </w:r>
                <w:r w:rsidR="0085285D">
                  <w:t xml:space="preserve">o. </w:t>
                </w:r>
                <w:r w:rsidR="00CB6F8C">
                  <w:t>Flug</w:t>
                </w:r>
                <w:r w:rsidR="0085285D">
                  <w:t>kosten</w:t>
                </w:r>
              </w:sdtContent>
            </w:sdt>
          </w:p>
        </w:tc>
        <w:tc>
          <w:tcPr>
            <w:tcW w:w="5124" w:type="dxa"/>
          </w:tcPr>
          <w:p w:rsidR="0085285D" w:rsidRDefault="0085285D" w:rsidP="0085285D">
            <w:pPr>
              <w:tabs>
                <w:tab w:val="decimal" w:pos="3127"/>
              </w:tabs>
              <w:spacing w:line="360" w:lineRule="auto"/>
            </w:pPr>
            <w:r>
              <w:t>0,00 €</w:t>
            </w:r>
          </w:p>
        </w:tc>
      </w:tr>
      <w:tr w:rsidR="0085285D" w:rsidTr="0085285D">
        <w:tc>
          <w:tcPr>
            <w:tcW w:w="5049" w:type="dxa"/>
          </w:tcPr>
          <w:p w:rsidR="0085285D" w:rsidRDefault="0085285D" w:rsidP="0085285D">
            <w:pPr>
              <w:tabs>
                <w:tab w:val="left" w:pos="3402"/>
              </w:tabs>
              <w:spacing w:line="360" w:lineRule="auto"/>
            </w:pPr>
            <w:r>
              <w:t>Übernachtungskosten</w:t>
            </w:r>
          </w:p>
        </w:tc>
        <w:tc>
          <w:tcPr>
            <w:tcW w:w="5124" w:type="dxa"/>
          </w:tcPr>
          <w:p w:rsidR="0085285D" w:rsidRDefault="0085285D" w:rsidP="0085285D">
            <w:pPr>
              <w:tabs>
                <w:tab w:val="decimal" w:pos="3170"/>
              </w:tabs>
            </w:pPr>
            <w:r w:rsidRPr="00A95C39">
              <w:t>0,00 €</w:t>
            </w:r>
          </w:p>
        </w:tc>
      </w:tr>
      <w:tr w:rsidR="0085285D" w:rsidTr="0085285D">
        <w:tc>
          <w:tcPr>
            <w:tcW w:w="5049" w:type="dxa"/>
          </w:tcPr>
          <w:p w:rsidR="0085285D" w:rsidRDefault="0085285D" w:rsidP="0085285D">
            <w:pPr>
              <w:tabs>
                <w:tab w:val="left" w:pos="3402"/>
              </w:tabs>
              <w:spacing w:line="360" w:lineRule="auto"/>
            </w:pPr>
          </w:p>
        </w:tc>
        <w:tc>
          <w:tcPr>
            <w:tcW w:w="5124" w:type="dxa"/>
          </w:tcPr>
          <w:p w:rsidR="0085285D" w:rsidRDefault="0085285D" w:rsidP="0085285D">
            <w:pPr>
              <w:tabs>
                <w:tab w:val="decimal" w:pos="3170"/>
              </w:tabs>
            </w:pPr>
          </w:p>
        </w:tc>
      </w:tr>
      <w:tr w:rsidR="0085285D" w:rsidTr="0085285D">
        <w:tc>
          <w:tcPr>
            <w:tcW w:w="5049" w:type="dxa"/>
          </w:tcPr>
          <w:p w:rsidR="0085285D" w:rsidRDefault="0085285D" w:rsidP="0085285D">
            <w:pPr>
              <w:tabs>
                <w:tab w:val="left" w:pos="3402"/>
              </w:tabs>
              <w:spacing w:line="360" w:lineRule="auto"/>
            </w:pPr>
            <w:r>
              <w:t>Gesamtsumme als Berechnungsgrundlage</w:t>
            </w:r>
          </w:p>
        </w:tc>
        <w:tc>
          <w:tcPr>
            <w:tcW w:w="5124" w:type="dxa"/>
          </w:tcPr>
          <w:p w:rsidR="0085285D" w:rsidRDefault="0085285D" w:rsidP="0085285D">
            <w:pPr>
              <w:tabs>
                <w:tab w:val="decimal" w:pos="3170"/>
              </w:tabs>
            </w:pPr>
            <w:r w:rsidRPr="00A95C39">
              <w:t>0,00 €</w:t>
            </w:r>
          </w:p>
        </w:tc>
      </w:tr>
    </w:tbl>
    <w:p w:rsidR="00651DA6" w:rsidRDefault="00651DA6" w:rsidP="00404A32">
      <w:pPr>
        <w:tabs>
          <w:tab w:val="left" w:pos="3402"/>
        </w:tabs>
        <w:spacing w:line="360" w:lineRule="auto"/>
        <w:ind w:left="284"/>
      </w:pPr>
    </w:p>
    <w:p w:rsidR="00B74384" w:rsidRDefault="00E067AE" w:rsidP="0050253A">
      <w:pPr>
        <w:tabs>
          <w:tab w:val="left" w:pos="3402"/>
        </w:tabs>
        <w:ind w:left="284"/>
      </w:pPr>
      <w:r>
        <w:t>Unterlagen zur Ermittlung der voraussichtlichen Kosten</w:t>
      </w:r>
      <w:r w:rsidR="00AF074B">
        <w:t xml:space="preserve"> habe ich ebenfalls beigefügt. </w:t>
      </w:r>
      <w:r w:rsidR="00B74384">
        <w:t xml:space="preserve">Ich bitte um </w:t>
      </w:r>
      <w:r w:rsidR="00AF074B">
        <w:t>Auszahlung</w:t>
      </w:r>
      <w:r w:rsidR="00B74384">
        <w:t xml:space="preserve"> </w:t>
      </w:r>
      <w:r w:rsidR="0085285D">
        <w:t>eines</w:t>
      </w:r>
      <w:r w:rsidR="00CB6F8C">
        <w:t xml:space="preserve"> Abschlags in Höhe von 80 v.H.</w:t>
      </w:r>
      <w:r w:rsidR="0085285D">
        <w:t xml:space="preserve">  </w:t>
      </w:r>
      <w:r w:rsidR="00B74384">
        <w:t>auf mein nachstehend genanntes Konto:</w:t>
      </w:r>
    </w:p>
    <w:p w:rsidR="00B74384" w:rsidRPr="00756E6B" w:rsidRDefault="00B74384" w:rsidP="007D30FA">
      <w:pPr>
        <w:tabs>
          <w:tab w:val="left" w:pos="3402"/>
        </w:tabs>
        <w:ind w:left="284"/>
        <w:rPr>
          <w:sz w:val="16"/>
          <w:szCs w:val="16"/>
        </w:rPr>
      </w:pPr>
    </w:p>
    <w:p w:rsidR="00B74384" w:rsidRDefault="00B74384" w:rsidP="00404A32">
      <w:pPr>
        <w:tabs>
          <w:tab w:val="left" w:pos="3402"/>
        </w:tabs>
        <w:spacing w:line="360" w:lineRule="auto"/>
        <w:ind w:left="284"/>
      </w:pPr>
      <w:r>
        <w:t>Name der Bank:</w:t>
      </w:r>
      <w:r>
        <w:tab/>
      </w:r>
      <w:sdt>
        <w:sdtPr>
          <w:id w:val="-1011215770"/>
          <w:placeholder>
            <w:docPart w:val="47662249DFD34E2B95912F74C2F626B3"/>
          </w:placeholder>
          <w:showingPlcHdr/>
        </w:sdtPr>
        <w:sdtEndPr/>
        <w:sdtContent>
          <w:r w:rsidR="00756E6B" w:rsidRPr="00652F35">
            <w:rPr>
              <w:rStyle w:val="Platzhaltertext"/>
            </w:rPr>
            <w:t>Klicken Sie hier, um Text einzugeben.</w:t>
          </w:r>
        </w:sdtContent>
      </w:sdt>
    </w:p>
    <w:p w:rsidR="00B74384" w:rsidRPr="00756E6B" w:rsidRDefault="00B74384" w:rsidP="00404A32">
      <w:pPr>
        <w:tabs>
          <w:tab w:val="left" w:pos="3402"/>
        </w:tabs>
        <w:spacing w:line="360" w:lineRule="auto"/>
        <w:ind w:left="284"/>
      </w:pPr>
      <w:r w:rsidRPr="00756E6B">
        <w:lastRenderedPageBreak/>
        <w:t>IBAN:</w:t>
      </w:r>
      <w:r w:rsidRPr="00756E6B">
        <w:tab/>
      </w:r>
      <w:sdt>
        <w:sdtPr>
          <w:id w:val="1757479452"/>
          <w:placeholder>
            <w:docPart w:val="B07F9210B16F49C5B101524430149F4A"/>
          </w:placeholder>
          <w:showingPlcHdr/>
        </w:sdtPr>
        <w:sdtEndPr/>
        <w:sdtContent>
          <w:r w:rsidR="00756E6B" w:rsidRPr="00652F35">
            <w:rPr>
              <w:rStyle w:val="Platzhaltertext"/>
            </w:rPr>
            <w:t>Klicken Sie hier, um Text einzugeben.</w:t>
          </w:r>
        </w:sdtContent>
      </w:sdt>
    </w:p>
    <w:p w:rsidR="00B74384" w:rsidRPr="00756E6B" w:rsidRDefault="00B74384" w:rsidP="00404A32">
      <w:pPr>
        <w:tabs>
          <w:tab w:val="left" w:pos="3402"/>
        </w:tabs>
        <w:spacing w:line="360" w:lineRule="auto"/>
        <w:ind w:left="284"/>
      </w:pPr>
      <w:r w:rsidRPr="00756E6B">
        <w:t>BIC:</w:t>
      </w:r>
      <w:r w:rsidRPr="00756E6B">
        <w:tab/>
      </w:r>
      <w:sdt>
        <w:sdtPr>
          <w:id w:val="986980012"/>
          <w:placeholder>
            <w:docPart w:val="B07F9210B16F49C5B101524430149F4A"/>
          </w:placeholder>
          <w:showingPlcHdr/>
        </w:sdtPr>
        <w:sdtEndPr/>
        <w:sdtContent>
          <w:r w:rsidR="00756E6B" w:rsidRPr="00652F35">
            <w:rPr>
              <w:rStyle w:val="Platzhaltertext"/>
            </w:rPr>
            <w:t>Klicken Sie hier, um Text einzugeben.</w:t>
          </w:r>
        </w:sdtContent>
      </w:sdt>
      <w:r w:rsidR="00756E6B" w:rsidRPr="00756E6B">
        <w:t xml:space="preserve"> </w:t>
      </w:r>
    </w:p>
    <w:p w:rsidR="003F7B47" w:rsidRDefault="003F7B47" w:rsidP="007D30FA">
      <w:pPr>
        <w:tabs>
          <w:tab w:val="left" w:pos="3402"/>
        </w:tabs>
        <w:ind w:left="284"/>
      </w:pPr>
    </w:p>
    <w:p w:rsidR="00AF074B" w:rsidRDefault="00AF074B" w:rsidP="007D30FA">
      <w:pPr>
        <w:tabs>
          <w:tab w:val="left" w:pos="3402"/>
        </w:tabs>
        <w:ind w:left="284"/>
      </w:pPr>
      <w:r>
        <w:t>Unmittelbar nach Abschluss der Dienstreise werde ich die Originalrechnungsbelege zur Abrechnung bei der Akademie einreichen. Sollte ich die Reise innerhalb von sechs Monaten nicht oder gar nicht antreten, erstatte ich den Abschlag umgehend an die Akademie</w:t>
      </w:r>
      <w:r w:rsidR="0056457B">
        <w:t xml:space="preserve"> bzw. an die zuständige Reisekostenstelle der Akademie beim LFF</w:t>
      </w:r>
      <w:r>
        <w:t xml:space="preserve"> zurück. </w:t>
      </w:r>
      <w:r w:rsidR="0050253A">
        <w:t xml:space="preserve">Dies gilt auch für </w:t>
      </w:r>
      <w:proofErr w:type="spellStart"/>
      <w:r w:rsidR="0050253A">
        <w:t>zuviel</w:t>
      </w:r>
      <w:proofErr w:type="spellEnd"/>
      <w:r>
        <w:t xml:space="preserve"> erhaltene Abschläge</w:t>
      </w:r>
      <w:r w:rsidR="0050253A">
        <w:t>.</w:t>
      </w:r>
    </w:p>
    <w:p w:rsidR="0050253A" w:rsidRDefault="0050253A" w:rsidP="007D30FA">
      <w:pPr>
        <w:tabs>
          <w:tab w:val="left" w:pos="3402"/>
        </w:tabs>
        <w:ind w:left="284"/>
      </w:pPr>
    </w:p>
    <w:p w:rsidR="0050253A" w:rsidRPr="00756E6B" w:rsidRDefault="0050253A" w:rsidP="007D30FA">
      <w:pPr>
        <w:tabs>
          <w:tab w:val="left" w:pos="3402"/>
        </w:tabs>
        <w:ind w:left="284"/>
      </w:pPr>
    </w:p>
    <w:p w:rsidR="00364482" w:rsidRPr="00756E6B" w:rsidRDefault="00756E6B" w:rsidP="00404A32">
      <w:pPr>
        <w:tabs>
          <w:tab w:val="left" w:pos="3024"/>
          <w:tab w:val="left" w:pos="3402"/>
          <w:tab w:val="left" w:pos="6237"/>
          <w:tab w:val="left" w:pos="9639"/>
        </w:tabs>
        <w:spacing w:line="360" w:lineRule="auto"/>
        <w:ind w:left="284"/>
      </w:pPr>
      <w:r>
        <w:rPr>
          <w:noProof/>
          <w:lang w:eastAsia="de-DE" w:bidi="ar-SA"/>
        </w:rPr>
        <mc:AlternateContent>
          <mc:Choice Requires="wps">
            <w:drawing>
              <wp:anchor distT="0" distB="0" distL="114300" distR="114300" simplePos="0" relativeHeight="251661312" behindDoc="0" locked="0" layoutInCell="1" allowOverlap="1" wp14:anchorId="572A1974" wp14:editId="051F5A0D">
                <wp:simplePos x="0" y="0"/>
                <wp:positionH relativeFrom="margin">
                  <wp:posOffset>152400</wp:posOffset>
                </wp:positionH>
                <wp:positionV relativeFrom="paragraph">
                  <wp:posOffset>207010</wp:posOffset>
                </wp:positionV>
                <wp:extent cx="2072640" cy="0"/>
                <wp:effectExtent l="0" t="0" r="22860" b="19050"/>
                <wp:wrapNone/>
                <wp:docPr id="2" name="Gerade Verbindung 2"/>
                <wp:cNvGraphicFramePr/>
                <a:graphic xmlns:a="http://schemas.openxmlformats.org/drawingml/2006/main">
                  <a:graphicData uri="http://schemas.microsoft.com/office/word/2010/wordprocessingShape">
                    <wps:wsp>
                      <wps:cNvCnPr/>
                      <wps:spPr>
                        <a:xfrm>
                          <a:off x="0" y="0"/>
                          <a:ext cx="2072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C7705F" id="Gerade Verbindung 2"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12pt,16.3pt" to="175.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" strokecolor="black [3040]">
                <w10:wrap anchorx="margin"/>
              </v:line>
            </w:pict>
          </mc:Fallback>
        </mc:AlternateContent>
      </w:r>
      <w:r w:rsidR="00364482">
        <w:rPr>
          <w:noProof/>
          <w:lang w:eastAsia="de-DE" w:bidi="ar-SA"/>
        </w:rPr>
        <mc:AlternateContent>
          <mc:Choice Requires="wps">
            <w:drawing>
              <wp:anchor distT="0" distB="0" distL="114300" distR="114300" simplePos="0" relativeHeight="251662336" behindDoc="0" locked="0" layoutInCell="1" allowOverlap="1" wp14:anchorId="65D4720C" wp14:editId="2228166B">
                <wp:simplePos x="0" y="0"/>
                <wp:positionH relativeFrom="column">
                  <wp:posOffset>3931920</wp:posOffset>
                </wp:positionH>
                <wp:positionV relativeFrom="paragraph">
                  <wp:posOffset>199390</wp:posOffset>
                </wp:positionV>
                <wp:extent cx="2103120" cy="0"/>
                <wp:effectExtent l="0" t="0" r="11430" b="19050"/>
                <wp:wrapNone/>
                <wp:docPr id="5" name="Gerade Verbindung 5"/>
                <wp:cNvGraphicFramePr/>
                <a:graphic xmlns:a="http://schemas.openxmlformats.org/drawingml/2006/main">
                  <a:graphicData uri="http://schemas.microsoft.com/office/word/2010/wordprocessingShape">
                    <wps:wsp>
                      <wps:cNvCnPr/>
                      <wps:spPr>
                        <a:xfrm>
                          <a:off x="0" y="0"/>
                          <a:ext cx="2103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A8D30E" id="Gerade Verbindung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6pt,15.7pt" to="475.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" strokecolor="black [3040]"/>
            </w:pict>
          </mc:Fallback>
        </mc:AlternateContent>
      </w:r>
      <w:sdt>
        <w:sdtPr>
          <w:id w:val="491608448"/>
          <w:placeholder>
            <w:docPart w:val="0D5622341F8A4DC68B54743F33DEEF86"/>
          </w:placeholder>
        </w:sdtPr>
        <w:sdtEndPr/>
        <w:sdtContent>
          <w:sdt>
            <w:sdtPr>
              <w:id w:val="-681903886"/>
              <w:placeholder>
                <w:docPart w:val="0D5622341F8A4DC68B54743F33DEEF86"/>
              </w:placeholder>
            </w:sdtPr>
            <w:sdtEndPr/>
            <w:sdtContent>
              <w:sdt>
                <w:sdtPr>
                  <w:id w:val="-795291987"/>
                  <w:placeholder>
                    <w:docPart w:val="0D5622341F8A4DC68B54743F33DEEF86"/>
                  </w:placeholder>
                  <w:showingPlcHdr/>
                </w:sdtPr>
                <w:sdtEndPr/>
                <w:sdtContent>
                  <w:r w:rsidRPr="00652F35">
                    <w:rPr>
                      <w:rStyle w:val="Platzhaltertext"/>
                    </w:rPr>
                    <w:t>Klicken Sie hier, um Text einzugeben.</w:t>
                  </w:r>
                </w:sdtContent>
              </w:sdt>
            </w:sdtContent>
          </w:sdt>
        </w:sdtContent>
      </w:sdt>
      <w:r w:rsidRPr="00756E6B">
        <w:t xml:space="preserve"> </w:t>
      </w:r>
      <w:r w:rsidR="00364482" w:rsidRPr="00756E6B">
        <w:tab/>
      </w:r>
    </w:p>
    <w:p w:rsidR="00364482" w:rsidRDefault="00364482" w:rsidP="00404A32">
      <w:pPr>
        <w:tabs>
          <w:tab w:val="left" w:pos="6237"/>
        </w:tabs>
        <w:spacing w:line="360" w:lineRule="auto"/>
        <w:ind w:left="284"/>
      </w:pPr>
      <w:r>
        <w:t>Ort und D</w:t>
      </w:r>
      <w:r w:rsidR="00B95FD5">
        <w:t>atum</w:t>
      </w:r>
      <w:r>
        <w:tab/>
        <w:t>Unterschrift</w:t>
      </w:r>
    </w:p>
    <w:p w:rsidR="00B74384" w:rsidRDefault="00B74384" w:rsidP="00404A32">
      <w:pPr>
        <w:tabs>
          <w:tab w:val="left" w:pos="3402"/>
        </w:tabs>
        <w:spacing w:line="360" w:lineRule="auto"/>
        <w:ind w:left="284"/>
      </w:pPr>
    </w:p>
    <w:p w:rsidR="00D039F2" w:rsidRDefault="00B74384" w:rsidP="0050253A">
      <w:pPr>
        <w:tabs>
          <w:tab w:val="left" w:pos="3402"/>
        </w:tabs>
        <w:ind w:left="284"/>
      </w:pPr>
      <w:r>
        <w:t xml:space="preserve">Die Richtigkeit der Angaben und die Notwendigkeit </w:t>
      </w:r>
      <w:r w:rsidR="0012401B">
        <w:t xml:space="preserve">eines </w:t>
      </w:r>
      <w:r w:rsidR="007D30FA">
        <w:t>Reisekostenabschlags</w:t>
      </w:r>
      <w:r w:rsidR="0012401B">
        <w:t xml:space="preserve"> </w:t>
      </w:r>
      <w:r w:rsidR="00AF074B">
        <w:t>werden</w:t>
      </w:r>
      <w:r w:rsidR="0012401B">
        <w:t xml:space="preserve"> </w:t>
      </w:r>
      <w:r>
        <w:t>hiermit be</w:t>
      </w:r>
      <w:r w:rsidR="00D039F2">
        <w:t>stätig</w:t>
      </w:r>
      <w:r w:rsidR="0012401B">
        <w:t>t</w:t>
      </w:r>
      <w:r w:rsidR="00D039F2">
        <w:t>.</w:t>
      </w:r>
      <w:r w:rsidR="00AF074B">
        <w:t xml:space="preserve"> </w:t>
      </w:r>
      <w:r w:rsidR="0012401B">
        <w:t xml:space="preserve">Ein </w:t>
      </w:r>
      <w:r w:rsidR="007D30FA">
        <w:t>entsprechender</w:t>
      </w:r>
      <w:r w:rsidR="0012401B">
        <w:t xml:space="preserve"> Abschlag in Höhe der Berechnungsgrundlage von 80 v.H. wird befürwortet. </w:t>
      </w:r>
    </w:p>
    <w:p w:rsidR="00B74384" w:rsidRDefault="00B74384" w:rsidP="0050253A">
      <w:pPr>
        <w:tabs>
          <w:tab w:val="left" w:pos="3402"/>
        </w:tabs>
        <w:ind w:left="284"/>
      </w:pPr>
    </w:p>
    <w:p w:rsidR="00AF074B" w:rsidRDefault="00AF074B" w:rsidP="00404A32">
      <w:pPr>
        <w:tabs>
          <w:tab w:val="left" w:pos="3402"/>
        </w:tabs>
        <w:spacing w:line="360" w:lineRule="auto"/>
        <w:ind w:left="284"/>
      </w:pPr>
    </w:p>
    <w:p w:rsidR="00B95FD5" w:rsidRPr="00FB3BED" w:rsidRDefault="00756E6B" w:rsidP="00404A32">
      <w:pPr>
        <w:tabs>
          <w:tab w:val="left" w:pos="3024"/>
          <w:tab w:val="left" w:pos="3402"/>
          <w:tab w:val="left" w:pos="6237"/>
          <w:tab w:val="left" w:pos="9639"/>
        </w:tabs>
        <w:spacing w:line="360" w:lineRule="auto"/>
        <w:ind w:left="284"/>
      </w:pPr>
      <w:r>
        <w:rPr>
          <w:noProof/>
          <w:lang w:eastAsia="de-DE" w:bidi="ar-SA"/>
        </w:rPr>
        <mc:AlternateContent>
          <mc:Choice Requires="wps">
            <w:drawing>
              <wp:anchor distT="0" distB="0" distL="114300" distR="114300" simplePos="0" relativeHeight="251668480" behindDoc="0" locked="0" layoutInCell="1" allowOverlap="1" wp14:anchorId="16589519" wp14:editId="5F5CA072">
                <wp:simplePos x="0" y="0"/>
                <wp:positionH relativeFrom="column">
                  <wp:posOffset>152400</wp:posOffset>
                </wp:positionH>
                <wp:positionV relativeFrom="paragraph">
                  <wp:posOffset>207010</wp:posOffset>
                </wp:positionV>
                <wp:extent cx="2072640" cy="0"/>
                <wp:effectExtent l="0" t="0" r="22860" b="19050"/>
                <wp:wrapNone/>
                <wp:docPr id="9" name="Gerade Verbindung 9"/>
                <wp:cNvGraphicFramePr/>
                <a:graphic xmlns:a="http://schemas.openxmlformats.org/drawingml/2006/main">
                  <a:graphicData uri="http://schemas.microsoft.com/office/word/2010/wordprocessingShape">
                    <wps:wsp>
                      <wps:cNvCnPr/>
                      <wps:spPr>
                        <a:xfrm>
                          <a:off x="0" y="0"/>
                          <a:ext cx="2072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B46C16" id="Gerade Verbindung 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2pt,16.3pt" to="175.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" strokecolor="black [3040]"/>
            </w:pict>
          </mc:Fallback>
        </mc:AlternateContent>
      </w:r>
      <w:r w:rsidR="00B95FD5">
        <w:rPr>
          <w:noProof/>
          <w:lang w:eastAsia="de-DE" w:bidi="ar-SA"/>
        </w:rPr>
        <mc:AlternateContent>
          <mc:Choice Requires="wps">
            <w:drawing>
              <wp:anchor distT="0" distB="0" distL="114300" distR="114300" simplePos="0" relativeHeight="251669504" behindDoc="0" locked="0" layoutInCell="1" allowOverlap="1" wp14:anchorId="18C4C101" wp14:editId="4F2CFD35">
                <wp:simplePos x="0" y="0"/>
                <wp:positionH relativeFrom="column">
                  <wp:posOffset>3931920</wp:posOffset>
                </wp:positionH>
                <wp:positionV relativeFrom="paragraph">
                  <wp:posOffset>199390</wp:posOffset>
                </wp:positionV>
                <wp:extent cx="2103120" cy="0"/>
                <wp:effectExtent l="0" t="0" r="11430" b="19050"/>
                <wp:wrapNone/>
                <wp:docPr id="7" name="Gerade Verbindung 7"/>
                <wp:cNvGraphicFramePr/>
                <a:graphic xmlns:a="http://schemas.openxmlformats.org/drawingml/2006/main">
                  <a:graphicData uri="http://schemas.microsoft.com/office/word/2010/wordprocessingShape">
                    <wps:wsp>
                      <wps:cNvCnPr/>
                      <wps:spPr>
                        <a:xfrm>
                          <a:off x="0" y="0"/>
                          <a:ext cx="2103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95A70B0" id="Gerade Verbindung 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6pt,15.7pt" to="475.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" strokecolor="black [3040]"/>
            </w:pict>
          </mc:Fallback>
        </mc:AlternateContent>
      </w:r>
      <w:sdt>
        <w:sdtPr>
          <w:id w:val="-70279077"/>
          <w:placeholder>
            <w:docPart w:val="21991CFEC88C4D81BBCEA6A86CDE589E"/>
          </w:placeholder>
        </w:sdtPr>
        <w:sdtEndPr/>
        <w:sdtContent>
          <w:sdt>
            <w:sdtPr>
              <w:id w:val="850070614"/>
              <w:placeholder>
                <w:docPart w:val="21991CFEC88C4D81BBCEA6A86CDE589E"/>
              </w:placeholder>
              <w:showingPlcHdr/>
            </w:sdtPr>
            <w:sdtEndPr/>
            <w:sdtContent>
              <w:r w:rsidRPr="00652F35">
                <w:rPr>
                  <w:rStyle w:val="Platzhaltertext"/>
                </w:rPr>
                <w:t>Klicken Sie hier, um Text einzugeben.</w:t>
              </w:r>
            </w:sdtContent>
          </w:sdt>
        </w:sdtContent>
      </w:sdt>
    </w:p>
    <w:p w:rsidR="00D81EE0" w:rsidRPr="00313D33" w:rsidRDefault="0012401B" w:rsidP="0012401B">
      <w:pPr>
        <w:tabs>
          <w:tab w:val="left" w:pos="284"/>
          <w:tab w:val="left" w:pos="6237"/>
        </w:tabs>
        <w:rPr>
          <w:b/>
          <w:sz w:val="24"/>
          <w:szCs w:val="24"/>
        </w:rPr>
      </w:pPr>
      <w:r>
        <w:tab/>
      </w:r>
      <w:r w:rsidR="00B95FD5">
        <w:t>Ort und Datum</w:t>
      </w:r>
      <w:r w:rsidR="00B95FD5">
        <w:tab/>
        <w:t>Unterschrift</w:t>
      </w:r>
      <w:r w:rsidR="007D30FA">
        <w:t xml:space="preserve"> der Sachbearbeitung</w:t>
      </w:r>
      <w:r w:rsidR="00D81EE0" w:rsidRPr="00D81EE0">
        <w:rPr>
          <w:b/>
          <w:sz w:val="24"/>
          <w:szCs w:val="24"/>
        </w:rPr>
        <w:t xml:space="preserve"> </w:t>
      </w:r>
    </w:p>
    <w:sectPr w:rsidR="00D81EE0" w:rsidRPr="00313D33" w:rsidSect="00E93101">
      <w:pgSz w:w="11907" w:h="16839"/>
      <w:pgMar w:top="567" w:right="720" w:bottom="731" w:left="72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embo Std">
    <w:altName w:val="Nyala"/>
    <w:panose1 w:val="00000000000000000000"/>
    <w:charset w:val="00"/>
    <w:family w:val="roman"/>
    <w:notTrueType/>
    <w:pitch w:val="variable"/>
    <w:sig w:usb0="800000AF" w:usb1="5000205B"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1B6C9F"/>
    <w:multiLevelType w:val="hybridMultilevel"/>
    <w:tmpl w:val="CF1026EE"/>
    <w:lvl w:ilvl="0" w:tplc="87845E66">
      <w:numFmt w:val="bullet"/>
      <w:lvlText w:val=""/>
      <w:lvlJc w:val="left"/>
      <w:pPr>
        <w:ind w:left="644" w:hanging="360"/>
      </w:pPr>
      <w:rPr>
        <w:rFonts w:ascii="Symbol" w:eastAsia="Times New Roman" w:hAnsi="Symbol" w:cs="Century Gothic"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720"/>
  <w:drawingGridVerticalSpacing w:val="720"/>
  <w:noPunctuationKerning/>
  <w:characterSpacingControl w:val="doNotCompress"/>
  <w:ignoreMixedContent/>
  <w:alwaysShowPlaceholderText/>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A1F"/>
    <w:rsid w:val="000F7AF5"/>
    <w:rsid w:val="0012401B"/>
    <w:rsid w:val="001B598B"/>
    <w:rsid w:val="00272178"/>
    <w:rsid w:val="002E0A69"/>
    <w:rsid w:val="00364482"/>
    <w:rsid w:val="003F7B47"/>
    <w:rsid w:val="00400D34"/>
    <w:rsid w:val="00404A32"/>
    <w:rsid w:val="00480F7B"/>
    <w:rsid w:val="0050253A"/>
    <w:rsid w:val="00544227"/>
    <w:rsid w:val="0056457B"/>
    <w:rsid w:val="005659E3"/>
    <w:rsid w:val="005C156D"/>
    <w:rsid w:val="00651DA6"/>
    <w:rsid w:val="00702AEB"/>
    <w:rsid w:val="00756E6B"/>
    <w:rsid w:val="007A32C7"/>
    <w:rsid w:val="007D30FA"/>
    <w:rsid w:val="00803CB0"/>
    <w:rsid w:val="0085285D"/>
    <w:rsid w:val="00857132"/>
    <w:rsid w:val="00861FD1"/>
    <w:rsid w:val="00956031"/>
    <w:rsid w:val="009E3DC4"/>
    <w:rsid w:val="00A27498"/>
    <w:rsid w:val="00A93A1F"/>
    <w:rsid w:val="00A943D8"/>
    <w:rsid w:val="00AE6D9E"/>
    <w:rsid w:val="00AF074B"/>
    <w:rsid w:val="00AF28DA"/>
    <w:rsid w:val="00B74384"/>
    <w:rsid w:val="00B95FD5"/>
    <w:rsid w:val="00C532DA"/>
    <w:rsid w:val="00CA76F8"/>
    <w:rsid w:val="00CB6F8C"/>
    <w:rsid w:val="00D039F2"/>
    <w:rsid w:val="00D51AE0"/>
    <w:rsid w:val="00D81EE0"/>
    <w:rsid w:val="00DE71E9"/>
    <w:rsid w:val="00E067AE"/>
    <w:rsid w:val="00E87290"/>
    <w:rsid w:val="00E93101"/>
    <w:rsid w:val="00EE6583"/>
    <w:rsid w:val="00F2547A"/>
    <w:rsid w:val="00F614A9"/>
    <w:rsid w:val="00F61B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ru v:ext="edit" colors="#66c2c2,#a0f993,#a0e5f7,#069,#036,#b3e0e0,#f79191,#44aaa8"/>
    </o:shapedefaults>
    <o:shapelayout v:ext="edit">
      <o:idmap v:ext="edit" data="1"/>
    </o:shapelayout>
  </w:shapeDefaults>
  <w:decimalSymbol w:val=","/>
  <w:listSeparator w:val=";"/>
  <w15:docId w15:val="{4819ADB2-E747-4087-8DED-F01376715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entury Gothic" w:hAnsi="Century Gothic" w:cs="Century Gothic"/>
      <w:lang w:eastAsia="en-US" w:bidi="mni-IN"/>
    </w:rPr>
  </w:style>
  <w:style w:type="paragraph" w:styleId="berschrift1">
    <w:name w:val="heading 1"/>
    <w:basedOn w:val="Standard"/>
    <w:next w:val="Standard"/>
    <w:qFormat/>
    <w:pPr>
      <w:spacing w:before="240"/>
      <w:jc w:val="center"/>
      <w:outlineLvl w:val="0"/>
    </w:pPr>
    <w:rPr>
      <w:rFonts w:cs="Times New Roman"/>
      <w:caps/>
      <w:color w:val="FE9F3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Times New Roman"/>
      <w:sz w:val="16"/>
      <w:szCs w:val="16"/>
    </w:rPr>
  </w:style>
  <w:style w:type="paragraph" w:customStyle="1" w:styleId="Textkrper1">
    <w:name w:val="Textkörper1"/>
    <w:basedOn w:val="Standard"/>
    <w:pPr>
      <w:jc w:val="center"/>
    </w:pPr>
    <w:rPr>
      <w:color w:val="FE9F34"/>
      <w:lang w:eastAsia="de-DE" w:bidi="de-DE"/>
    </w:rPr>
  </w:style>
  <w:style w:type="table" w:customStyle="1" w:styleId="NormaleTabelle1">
    <w:name w:val="Normale Tabelle1"/>
    <w:semiHidden/>
    <w:tblPr>
      <w:tblCellMar>
        <w:top w:w="0" w:type="dxa"/>
        <w:left w:w="108" w:type="dxa"/>
        <w:bottom w:w="0" w:type="dxa"/>
        <w:right w:w="108" w:type="dxa"/>
      </w:tblCellMar>
    </w:tblPr>
  </w:style>
  <w:style w:type="character" w:styleId="Platzhaltertext">
    <w:name w:val="Placeholder Text"/>
    <w:basedOn w:val="Absatz-Standardschriftart"/>
    <w:uiPriority w:val="99"/>
    <w:semiHidden/>
    <w:rsid w:val="00A27498"/>
    <w:rPr>
      <w:color w:val="808080"/>
    </w:rPr>
  </w:style>
  <w:style w:type="paragraph" w:styleId="Textkrper2">
    <w:name w:val="Body Text 2"/>
    <w:basedOn w:val="Standard"/>
    <w:link w:val="Textkrper2Zchn"/>
    <w:unhideWhenUsed/>
    <w:rsid w:val="00E93101"/>
    <w:rPr>
      <w:rFonts w:ascii="Times New Roman" w:hAnsi="Times New Roman" w:cs="Times New Roman"/>
      <w:caps/>
      <w:spacing w:val="20"/>
      <w:sz w:val="24"/>
      <w:lang w:eastAsia="de-DE" w:bidi="ar-SA"/>
    </w:rPr>
  </w:style>
  <w:style w:type="character" w:customStyle="1" w:styleId="Textkrper2Zchn">
    <w:name w:val="Textkörper 2 Zchn"/>
    <w:basedOn w:val="Absatz-Standardschriftart"/>
    <w:link w:val="Textkrper2"/>
    <w:rsid w:val="00E93101"/>
    <w:rPr>
      <w:caps/>
      <w:spacing w:val="20"/>
      <w:sz w:val="24"/>
    </w:rPr>
  </w:style>
  <w:style w:type="character" w:styleId="Kommentarzeichen">
    <w:name w:val="annotation reference"/>
    <w:basedOn w:val="Absatz-Standardschriftart"/>
    <w:semiHidden/>
    <w:unhideWhenUsed/>
    <w:rsid w:val="00AE6D9E"/>
    <w:rPr>
      <w:sz w:val="16"/>
      <w:szCs w:val="16"/>
    </w:rPr>
  </w:style>
  <w:style w:type="paragraph" w:styleId="Kommentartext">
    <w:name w:val="annotation text"/>
    <w:basedOn w:val="Standard"/>
    <w:link w:val="KommentartextZchn"/>
    <w:semiHidden/>
    <w:unhideWhenUsed/>
    <w:rsid w:val="00AE6D9E"/>
    <w:rPr>
      <w:szCs w:val="25"/>
    </w:rPr>
  </w:style>
  <w:style w:type="character" w:customStyle="1" w:styleId="KommentartextZchn">
    <w:name w:val="Kommentartext Zchn"/>
    <w:basedOn w:val="Absatz-Standardschriftart"/>
    <w:link w:val="Kommentartext"/>
    <w:semiHidden/>
    <w:rsid w:val="00AE6D9E"/>
    <w:rPr>
      <w:rFonts w:ascii="Century Gothic" w:hAnsi="Century Gothic" w:cs="Century Gothic"/>
      <w:szCs w:val="25"/>
      <w:lang w:eastAsia="en-US" w:bidi="mni-IN"/>
    </w:rPr>
  </w:style>
  <w:style w:type="paragraph" w:styleId="Kommentarthema">
    <w:name w:val="annotation subject"/>
    <w:basedOn w:val="Kommentartext"/>
    <w:next w:val="Kommentartext"/>
    <w:link w:val="KommentarthemaZchn"/>
    <w:semiHidden/>
    <w:unhideWhenUsed/>
    <w:rsid w:val="00AE6D9E"/>
    <w:rPr>
      <w:b/>
      <w:bCs/>
    </w:rPr>
  </w:style>
  <w:style w:type="character" w:customStyle="1" w:styleId="KommentarthemaZchn">
    <w:name w:val="Kommentarthema Zchn"/>
    <w:basedOn w:val="KommentartextZchn"/>
    <w:link w:val="Kommentarthema"/>
    <w:semiHidden/>
    <w:rsid w:val="00AE6D9E"/>
    <w:rPr>
      <w:rFonts w:ascii="Century Gothic" w:hAnsi="Century Gothic" w:cs="Century Gothic"/>
      <w:b/>
      <w:bCs/>
      <w:szCs w:val="25"/>
      <w:lang w:eastAsia="en-US" w:bidi="mni-IN"/>
    </w:rPr>
  </w:style>
  <w:style w:type="table" w:styleId="Tabellenraster">
    <w:name w:val="Table Grid"/>
    <w:basedOn w:val="NormaleTabelle"/>
    <w:rsid w:val="00852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6457B"/>
    <w:pPr>
      <w:ind w:left="720"/>
      <w:contextualSpacing/>
    </w:pPr>
    <w:rPr>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026690">
      <w:bodyDiv w:val="1"/>
      <w:marLeft w:val="0"/>
      <w:marRight w:val="0"/>
      <w:marTop w:val="0"/>
      <w:marBottom w:val="0"/>
      <w:divBdr>
        <w:top w:val="none" w:sz="0" w:space="0" w:color="auto"/>
        <w:left w:val="none" w:sz="0" w:space="0" w:color="auto"/>
        <w:bottom w:val="none" w:sz="0" w:space="0" w:color="auto"/>
        <w:right w:val="none" w:sz="0" w:space="0" w:color="auto"/>
      </w:divBdr>
      <w:divsChild>
        <w:div w:id="754017881">
          <w:marLeft w:val="0"/>
          <w:marRight w:val="0"/>
          <w:marTop w:val="0"/>
          <w:marBottom w:val="0"/>
          <w:divBdr>
            <w:top w:val="none" w:sz="0" w:space="0" w:color="auto"/>
            <w:left w:val="none" w:sz="0" w:space="0" w:color="auto"/>
            <w:bottom w:val="none" w:sz="0" w:space="0" w:color="auto"/>
            <w:right w:val="none" w:sz="0" w:space="0" w:color="auto"/>
          </w:divBdr>
        </w:div>
        <w:div w:id="2047826342">
          <w:marLeft w:val="0"/>
          <w:marRight w:val="0"/>
          <w:marTop w:val="0"/>
          <w:marBottom w:val="0"/>
          <w:divBdr>
            <w:top w:val="none" w:sz="0" w:space="0" w:color="auto"/>
            <w:left w:val="none" w:sz="0" w:space="0" w:color="auto"/>
            <w:bottom w:val="none" w:sz="0" w:space="0" w:color="auto"/>
            <w:right w:val="none" w:sz="0" w:space="0" w:color="auto"/>
          </w:divBdr>
        </w:div>
        <w:div w:id="1420980649">
          <w:marLeft w:val="0"/>
          <w:marRight w:val="0"/>
          <w:marTop w:val="0"/>
          <w:marBottom w:val="0"/>
          <w:divBdr>
            <w:top w:val="none" w:sz="0" w:space="0" w:color="auto"/>
            <w:left w:val="none" w:sz="0" w:space="0" w:color="auto"/>
            <w:bottom w:val="none" w:sz="0" w:space="0" w:color="auto"/>
            <w:right w:val="none" w:sz="0" w:space="0" w:color="auto"/>
          </w:divBdr>
        </w:div>
        <w:div w:id="454374882">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tzingb\AppData\Local\Temp\Abrechnung_von_Sachausgab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7F9210B16F49C5B101524430149F4A"/>
        <w:category>
          <w:name w:val="Allgemein"/>
          <w:gallery w:val="placeholder"/>
        </w:category>
        <w:types>
          <w:type w:val="bbPlcHdr"/>
        </w:types>
        <w:behaviors>
          <w:behavior w:val="content"/>
        </w:behaviors>
        <w:guid w:val="{79D9D214-C195-4950-88D2-E1F7C5B2E504}"/>
      </w:docPartPr>
      <w:docPartBody>
        <w:p w:rsidR="00812C86" w:rsidRDefault="00812C86">
          <w:pPr>
            <w:pStyle w:val="B07F9210B16F49C5B101524430149F4A"/>
          </w:pPr>
          <w:r w:rsidRPr="00652F35">
            <w:rPr>
              <w:rStyle w:val="Platzhaltertext"/>
            </w:rPr>
            <w:t>Klicken Sie hier, um Text einzugeben.</w:t>
          </w:r>
        </w:p>
      </w:docPartBody>
    </w:docPart>
    <w:docPart>
      <w:docPartPr>
        <w:name w:val="0D5622341F8A4DC68B54743F33DEEF86"/>
        <w:category>
          <w:name w:val="Allgemein"/>
          <w:gallery w:val="placeholder"/>
        </w:category>
        <w:types>
          <w:type w:val="bbPlcHdr"/>
        </w:types>
        <w:behaviors>
          <w:behavior w:val="content"/>
        </w:behaviors>
        <w:guid w:val="{7355B8D8-7F11-4C8E-8FE4-A459EBE6AC95}"/>
      </w:docPartPr>
      <w:docPartBody>
        <w:p w:rsidR="00812C86" w:rsidRDefault="00812C86">
          <w:pPr>
            <w:pStyle w:val="0D5622341F8A4DC68B54743F33DEEF86"/>
          </w:pPr>
          <w:r w:rsidRPr="00652F35">
            <w:rPr>
              <w:rStyle w:val="Platzhaltertext"/>
            </w:rPr>
            <w:t>Klicken Sie hier, um Text einzugeben.</w:t>
          </w:r>
        </w:p>
      </w:docPartBody>
    </w:docPart>
    <w:docPart>
      <w:docPartPr>
        <w:name w:val="21991CFEC88C4D81BBCEA6A86CDE589E"/>
        <w:category>
          <w:name w:val="Allgemein"/>
          <w:gallery w:val="placeholder"/>
        </w:category>
        <w:types>
          <w:type w:val="bbPlcHdr"/>
        </w:types>
        <w:behaviors>
          <w:behavior w:val="content"/>
        </w:behaviors>
        <w:guid w:val="{6000B6C9-3627-4F97-81E7-AAD8249C3F6E}"/>
      </w:docPartPr>
      <w:docPartBody>
        <w:p w:rsidR="00812C86" w:rsidRDefault="00812C86">
          <w:pPr>
            <w:pStyle w:val="21991CFEC88C4D81BBCEA6A86CDE589E"/>
          </w:pPr>
          <w:r w:rsidRPr="00652F35">
            <w:rPr>
              <w:rStyle w:val="Platzhaltertext"/>
            </w:rPr>
            <w:t>Klicken Sie hier, um Text einzugeben.</w:t>
          </w:r>
        </w:p>
      </w:docPartBody>
    </w:docPart>
    <w:docPart>
      <w:docPartPr>
        <w:name w:val="61E1B55495ED497DBEC9675C9C6B3BC8"/>
        <w:category>
          <w:name w:val="Allgemein"/>
          <w:gallery w:val="placeholder"/>
        </w:category>
        <w:types>
          <w:type w:val="bbPlcHdr"/>
        </w:types>
        <w:behaviors>
          <w:behavior w:val="content"/>
        </w:behaviors>
        <w:guid w:val="{9D3E688A-97AE-4BDE-AAEE-7FACDBB337AC}"/>
      </w:docPartPr>
      <w:docPartBody>
        <w:p w:rsidR="0061087C" w:rsidRDefault="00211386" w:rsidP="00211386">
          <w:pPr>
            <w:pStyle w:val="61E1B55495ED497DBEC9675C9C6B3BC8"/>
          </w:pPr>
          <w:r w:rsidRPr="00652F35">
            <w:rPr>
              <w:rStyle w:val="Platzhaltertext"/>
            </w:rPr>
            <w:t>Klicken Sie hier, um Text einzugeben.</w:t>
          </w:r>
        </w:p>
      </w:docPartBody>
    </w:docPart>
    <w:docPart>
      <w:docPartPr>
        <w:name w:val="47662249DFD34E2B95912F74C2F626B3"/>
        <w:category>
          <w:name w:val="Allgemein"/>
          <w:gallery w:val="placeholder"/>
        </w:category>
        <w:types>
          <w:type w:val="bbPlcHdr"/>
        </w:types>
        <w:behaviors>
          <w:behavior w:val="content"/>
        </w:behaviors>
        <w:guid w:val="{8B8B89A4-68C1-4E00-AE23-F71171C0BD48}"/>
      </w:docPartPr>
      <w:docPartBody>
        <w:p w:rsidR="0061087C" w:rsidRDefault="00211386" w:rsidP="00211386">
          <w:pPr>
            <w:pStyle w:val="47662249DFD34E2B95912F74C2F626B3"/>
          </w:pPr>
          <w:r w:rsidRPr="00652F35">
            <w:rPr>
              <w:rStyle w:val="Platzhaltertext"/>
            </w:rPr>
            <w:t>Klicken Sie hier, um Text einzugeben.</w:t>
          </w:r>
        </w:p>
      </w:docPartBody>
    </w:docPart>
    <w:docPart>
      <w:docPartPr>
        <w:name w:val="21728185C3164DBC806939E6CF18B82A"/>
        <w:category>
          <w:name w:val="Allgemein"/>
          <w:gallery w:val="placeholder"/>
        </w:category>
        <w:types>
          <w:type w:val="bbPlcHdr"/>
        </w:types>
        <w:behaviors>
          <w:behavior w:val="content"/>
        </w:behaviors>
        <w:guid w:val="{DFB26889-5FAE-4191-BDE3-696B685E32BE}"/>
      </w:docPartPr>
      <w:docPartBody>
        <w:p w:rsidR="0061087C" w:rsidRDefault="00211386" w:rsidP="00211386">
          <w:pPr>
            <w:pStyle w:val="21728185C3164DBC806939E6CF18B82A"/>
          </w:pPr>
          <w:r w:rsidRPr="00652F35">
            <w:rPr>
              <w:rStyle w:val="Platzhaltertext"/>
            </w:rPr>
            <w:t>Klicken Sie hier, um Text einzugeben.</w:t>
          </w:r>
        </w:p>
      </w:docPartBody>
    </w:docPart>
    <w:docPart>
      <w:docPartPr>
        <w:name w:val="B9733357135649A79EFBFC0A99C52F6C"/>
        <w:category>
          <w:name w:val="Allgemein"/>
          <w:gallery w:val="placeholder"/>
        </w:category>
        <w:types>
          <w:type w:val="bbPlcHdr"/>
        </w:types>
        <w:behaviors>
          <w:behavior w:val="content"/>
        </w:behaviors>
        <w:guid w:val="{933572D1-A8F6-485E-BBB8-A373B352F459}"/>
      </w:docPartPr>
      <w:docPartBody>
        <w:p w:rsidR="0061087C" w:rsidRDefault="00211386" w:rsidP="00211386">
          <w:pPr>
            <w:pStyle w:val="B9733357135649A79EFBFC0A99C52F6C"/>
          </w:pPr>
          <w:r w:rsidRPr="00652F35">
            <w:rPr>
              <w:rStyle w:val="Platzhaltertext"/>
            </w:rPr>
            <w:t>Klicken Sie hier, um Text einzugeben.</w:t>
          </w:r>
        </w:p>
      </w:docPartBody>
    </w:docPart>
    <w:docPart>
      <w:docPartPr>
        <w:name w:val="E7DBF6A6D2874FD3948694326EEC5E8A"/>
        <w:category>
          <w:name w:val="Allgemein"/>
          <w:gallery w:val="placeholder"/>
        </w:category>
        <w:types>
          <w:type w:val="bbPlcHdr"/>
        </w:types>
        <w:behaviors>
          <w:behavior w:val="content"/>
        </w:behaviors>
        <w:guid w:val="{DA4253BE-95F6-49D4-BDB8-275524A9919C}"/>
      </w:docPartPr>
      <w:docPartBody>
        <w:p w:rsidR="0061087C" w:rsidRDefault="00211386" w:rsidP="00211386">
          <w:pPr>
            <w:pStyle w:val="E7DBF6A6D2874FD3948694326EEC5E8A"/>
          </w:pPr>
          <w:r w:rsidRPr="00652F35">
            <w:rPr>
              <w:rStyle w:val="Platzhaltertext"/>
            </w:rPr>
            <w:t>Klicken Sie hier, um Text einzugeben.</w:t>
          </w:r>
        </w:p>
      </w:docPartBody>
    </w:docPart>
    <w:docPart>
      <w:docPartPr>
        <w:name w:val="30A12B1B86E641ECB4B6A5C5389276E7"/>
        <w:category>
          <w:name w:val="Allgemein"/>
          <w:gallery w:val="placeholder"/>
        </w:category>
        <w:types>
          <w:type w:val="bbPlcHdr"/>
        </w:types>
        <w:behaviors>
          <w:behavior w:val="content"/>
        </w:behaviors>
        <w:guid w:val="{FA28EDF3-0AC0-453A-BBC3-4D84D573F325}"/>
      </w:docPartPr>
      <w:docPartBody>
        <w:p w:rsidR="00CB3901" w:rsidRDefault="00F81309" w:rsidP="00F81309">
          <w:pPr>
            <w:pStyle w:val="30A12B1B86E641ECB4B6A5C5389276E7"/>
          </w:pPr>
          <w:r w:rsidRPr="00652F35">
            <w:rPr>
              <w:rStyle w:val="Platzhaltertext"/>
            </w:rPr>
            <w:t>Klicken Sie hier, um Text einzugeben.</w:t>
          </w:r>
        </w:p>
      </w:docPartBody>
    </w:docPart>
    <w:docPart>
      <w:docPartPr>
        <w:name w:val="49CF450384CC409F9ECC32584FEC6B3B"/>
        <w:category>
          <w:name w:val="Allgemein"/>
          <w:gallery w:val="placeholder"/>
        </w:category>
        <w:types>
          <w:type w:val="bbPlcHdr"/>
        </w:types>
        <w:behaviors>
          <w:behavior w:val="content"/>
        </w:behaviors>
        <w:guid w:val="{E68CE52F-8102-4400-9845-8AF150802440}"/>
      </w:docPartPr>
      <w:docPartBody>
        <w:p w:rsidR="00CB3901" w:rsidRDefault="00F81309" w:rsidP="00F81309">
          <w:pPr>
            <w:pStyle w:val="49CF450384CC409F9ECC32584FEC6B3B"/>
          </w:pPr>
          <w:r w:rsidRPr="00652F35">
            <w:rPr>
              <w:rStyle w:val="Platzhaltertext"/>
            </w:rPr>
            <w:t>Klicken Sie hier, um Text einzugeben.</w:t>
          </w:r>
        </w:p>
      </w:docPartBody>
    </w:docPart>
    <w:docPart>
      <w:docPartPr>
        <w:name w:val="27D6DC1E31124712AA585CB1E8197459"/>
        <w:category>
          <w:name w:val="Allgemein"/>
          <w:gallery w:val="placeholder"/>
        </w:category>
        <w:types>
          <w:type w:val="bbPlcHdr"/>
        </w:types>
        <w:behaviors>
          <w:behavior w:val="content"/>
        </w:behaviors>
        <w:guid w:val="{4BAF113D-D368-4C34-A6BA-013D797F96E1}"/>
      </w:docPartPr>
      <w:docPartBody>
        <w:p w:rsidR="00CB3901" w:rsidRDefault="00F81309" w:rsidP="00F81309">
          <w:pPr>
            <w:pStyle w:val="27D6DC1E31124712AA585CB1E8197459"/>
          </w:pPr>
          <w:r w:rsidRPr="00652F35">
            <w:rPr>
              <w:rStyle w:val="Platzhaltertext"/>
            </w:rPr>
            <w:t>Klicken Sie hier, um Text einzugeben.</w:t>
          </w:r>
        </w:p>
      </w:docPartBody>
    </w:docPart>
    <w:docPart>
      <w:docPartPr>
        <w:name w:val="BF1AD801BEC34CC6B5C422FDD927E93D"/>
        <w:category>
          <w:name w:val="Allgemein"/>
          <w:gallery w:val="placeholder"/>
        </w:category>
        <w:types>
          <w:type w:val="bbPlcHdr"/>
        </w:types>
        <w:behaviors>
          <w:behavior w:val="content"/>
        </w:behaviors>
        <w:guid w:val="{D260BC2F-223C-40A8-B00F-F5579DEAF58E}"/>
      </w:docPartPr>
      <w:docPartBody>
        <w:p w:rsidR="00CB3901" w:rsidRDefault="00F81309" w:rsidP="00F81309">
          <w:pPr>
            <w:pStyle w:val="BF1AD801BEC34CC6B5C422FDD927E93D"/>
          </w:pPr>
          <w:r w:rsidRPr="00652F35">
            <w:rPr>
              <w:rStyle w:val="Platzhaltertext"/>
            </w:rPr>
            <w:t>Klicken Sie hier, um Text einzugeben.</w:t>
          </w:r>
        </w:p>
      </w:docPartBody>
    </w:docPart>
    <w:docPart>
      <w:docPartPr>
        <w:name w:val="93FB715CEF794944A183B9E0AA5EC618"/>
        <w:category>
          <w:name w:val="Allgemein"/>
          <w:gallery w:val="placeholder"/>
        </w:category>
        <w:types>
          <w:type w:val="bbPlcHdr"/>
        </w:types>
        <w:behaviors>
          <w:behavior w:val="content"/>
        </w:behaviors>
        <w:guid w:val="{3CADCB21-6243-4F69-A3EA-31BC384D5B23}"/>
      </w:docPartPr>
      <w:docPartBody>
        <w:p w:rsidR="00CB3901" w:rsidRDefault="00F81309" w:rsidP="00F81309">
          <w:pPr>
            <w:pStyle w:val="93FB715CEF794944A183B9E0AA5EC618"/>
          </w:pPr>
          <w:r w:rsidRPr="00652F35">
            <w:rPr>
              <w:rStyle w:val="Platzhaltertext"/>
            </w:rPr>
            <w:t>Klicken Sie hier, um Text einzugeben.</w:t>
          </w:r>
        </w:p>
      </w:docPartBody>
    </w:docPart>
    <w:docPart>
      <w:docPartPr>
        <w:name w:val="84C88516BEAE470A9C6C984BD88D17E2"/>
        <w:category>
          <w:name w:val="Allgemein"/>
          <w:gallery w:val="placeholder"/>
        </w:category>
        <w:types>
          <w:type w:val="bbPlcHdr"/>
        </w:types>
        <w:behaviors>
          <w:behavior w:val="content"/>
        </w:behaviors>
        <w:guid w:val="{73745EB9-6754-4A74-B06B-921C7A40AD8B}"/>
      </w:docPartPr>
      <w:docPartBody>
        <w:p w:rsidR="00CB3901" w:rsidRDefault="00F81309" w:rsidP="00F81309">
          <w:pPr>
            <w:pStyle w:val="84C88516BEAE470A9C6C984BD88D17E2"/>
          </w:pPr>
          <w:r w:rsidRPr="00652F35">
            <w:rPr>
              <w:rStyle w:val="Platzhaltertext"/>
            </w:rPr>
            <w:t>Klicken Sie hier, um Text einzugeben.</w:t>
          </w:r>
        </w:p>
      </w:docPartBody>
    </w:docPart>
    <w:docPart>
      <w:docPartPr>
        <w:name w:val="78D51DAA9AF14438A5C70AF99DF393A5"/>
        <w:category>
          <w:name w:val="Allgemein"/>
          <w:gallery w:val="placeholder"/>
        </w:category>
        <w:types>
          <w:type w:val="bbPlcHdr"/>
        </w:types>
        <w:behaviors>
          <w:behavior w:val="content"/>
        </w:behaviors>
        <w:guid w:val="{BC6C8860-C20D-47D9-ABD0-A491E17E90BA}"/>
      </w:docPartPr>
      <w:docPartBody>
        <w:p w:rsidR="00CB3901" w:rsidRDefault="00F81309" w:rsidP="00F81309">
          <w:pPr>
            <w:pStyle w:val="78D51DAA9AF14438A5C70AF99DF393A5"/>
          </w:pPr>
          <w:r w:rsidRPr="00652F35">
            <w:rPr>
              <w:rStyle w:val="Platzhaltertext"/>
            </w:rPr>
            <w:t>Klicken Sie hier, um Text einzugeben.</w:t>
          </w:r>
        </w:p>
      </w:docPartBody>
    </w:docPart>
    <w:docPart>
      <w:docPartPr>
        <w:name w:val="7DFFECAA4D454089BB137BAF92DDF21B"/>
        <w:category>
          <w:name w:val="Allgemein"/>
          <w:gallery w:val="placeholder"/>
        </w:category>
        <w:types>
          <w:type w:val="bbPlcHdr"/>
        </w:types>
        <w:behaviors>
          <w:behavior w:val="content"/>
        </w:behaviors>
        <w:guid w:val="{28BA6065-FEC5-433F-81BB-9E19AD1A1FA4}"/>
      </w:docPartPr>
      <w:docPartBody>
        <w:p w:rsidR="00CB3901" w:rsidRDefault="00F81309" w:rsidP="00F81309">
          <w:pPr>
            <w:pStyle w:val="7DFFECAA4D454089BB137BAF92DDF21B"/>
          </w:pPr>
          <w:r w:rsidRPr="00652F35">
            <w:rPr>
              <w:rStyle w:val="Platzhaltertext"/>
            </w:rPr>
            <w:t>Klicken Sie hier, um Text einzugeben.</w:t>
          </w:r>
        </w:p>
      </w:docPartBody>
    </w:docPart>
    <w:docPart>
      <w:docPartPr>
        <w:name w:val="C196579E2C234ABB955ACE6DAE20A41D"/>
        <w:category>
          <w:name w:val="Allgemein"/>
          <w:gallery w:val="placeholder"/>
        </w:category>
        <w:types>
          <w:type w:val="bbPlcHdr"/>
        </w:types>
        <w:behaviors>
          <w:behavior w:val="content"/>
        </w:behaviors>
        <w:guid w:val="{7F33643A-2744-47EC-905A-0671CD254ABE}"/>
      </w:docPartPr>
      <w:docPartBody>
        <w:p w:rsidR="009355DC" w:rsidRDefault="00BD1986" w:rsidP="00BD1986">
          <w:pPr>
            <w:pStyle w:val="C196579E2C234ABB955ACE6DAE20A41D"/>
          </w:pPr>
          <w:r w:rsidRPr="00652F35">
            <w:rPr>
              <w:rStyle w:val="Platzhaltertext"/>
            </w:rPr>
            <w:t>Klicken Sie hier, um Text einzugeben.</w:t>
          </w:r>
        </w:p>
      </w:docPartBody>
    </w:docPart>
    <w:docPart>
      <w:docPartPr>
        <w:name w:val="7559B7EDD3CF4803BB20D53DB467E68A"/>
        <w:category>
          <w:name w:val="Allgemein"/>
          <w:gallery w:val="placeholder"/>
        </w:category>
        <w:types>
          <w:type w:val="bbPlcHdr"/>
        </w:types>
        <w:behaviors>
          <w:behavior w:val="content"/>
        </w:behaviors>
        <w:guid w:val="{AD081A35-5A1C-4F0D-A685-DCD2F739026A}"/>
      </w:docPartPr>
      <w:docPartBody>
        <w:p w:rsidR="009355DC" w:rsidRDefault="00BD1986" w:rsidP="00BD1986">
          <w:pPr>
            <w:pStyle w:val="7559B7EDD3CF4803BB20D53DB467E68A"/>
          </w:pPr>
          <w:r w:rsidRPr="00652F35">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embo Std">
    <w:altName w:val="Nyala"/>
    <w:panose1 w:val="00000000000000000000"/>
    <w:charset w:val="00"/>
    <w:family w:val="roman"/>
    <w:notTrueType/>
    <w:pitch w:val="variable"/>
    <w:sig w:usb0="800000AF" w:usb1="5000205B"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C86"/>
    <w:rsid w:val="00211386"/>
    <w:rsid w:val="0061087C"/>
    <w:rsid w:val="00812C86"/>
    <w:rsid w:val="00933653"/>
    <w:rsid w:val="009355DC"/>
    <w:rsid w:val="009F59FD"/>
    <w:rsid w:val="00BD1986"/>
    <w:rsid w:val="00C00590"/>
    <w:rsid w:val="00CB3901"/>
    <w:rsid w:val="00E5537E"/>
    <w:rsid w:val="00E94BBE"/>
    <w:rsid w:val="00F813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D1986"/>
    <w:rPr>
      <w:color w:val="808080"/>
    </w:rPr>
  </w:style>
  <w:style w:type="paragraph" w:customStyle="1" w:styleId="B07F9210B16F49C5B101524430149F4A">
    <w:name w:val="B07F9210B16F49C5B101524430149F4A"/>
  </w:style>
  <w:style w:type="paragraph" w:customStyle="1" w:styleId="0D5622341F8A4DC68B54743F33DEEF86">
    <w:name w:val="0D5622341F8A4DC68B54743F33DEEF86"/>
  </w:style>
  <w:style w:type="paragraph" w:customStyle="1" w:styleId="21991CFEC88C4D81BBCEA6A86CDE589E">
    <w:name w:val="21991CFEC88C4D81BBCEA6A86CDE589E"/>
  </w:style>
  <w:style w:type="paragraph" w:customStyle="1" w:styleId="61E1B55495ED497DBEC9675C9C6B3BC8">
    <w:name w:val="61E1B55495ED497DBEC9675C9C6B3BC8"/>
    <w:rsid w:val="00211386"/>
  </w:style>
  <w:style w:type="paragraph" w:customStyle="1" w:styleId="47662249DFD34E2B95912F74C2F626B3">
    <w:name w:val="47662249DFD34E2B95912F74C2F626B3"/>
    <w:rsid w:val="00211386"/>
  </w:style>
  <w:style w:type="paragraph" w:customStyle="1" w:styleId="87A4F88A49FB49E6B4FE92EB09E5FBE6">
    <w:name w:val="87A4F88A49FB49E6B4FE92EB09E5FBE6"/>
    <w:rsid w:val="00211386"/>
  </w:style>
  <w:style w:type="paragraph" w:customStyle="1" w:styleId="6F8B284F01E0429EB1E51FE899E6ADFF">
    <w:name w:val="6F8B284F01E0429EB1E51FE899E6ADFF"/>
    <w:rsid w:val="00211386"/>
  </w:style>
  <w:style w:type="paragraph" w:customStyle="1" w:styleId="B436C9B5A91D472EB86EAA252CFA0290">
    <w:name w:val="B436C9B5A91D472EB86EAA252CFA0290"/>
    <w:rsid w:val="00211386"/>
  </w:style>
  <w:style w:type="paragraph" w:customStyle="1" w:styleId="AC19B5DB72EB48B3AE052DE2561B3CC0">
    <w:name w:val="AC19B5DB72EB48B3AE052DE2561B3CC0"/>
    <w:rsid w:val="00211386"/>
  </w:style>
  <w:style w:type="paragraph" w:customStyle="1" w:styleId="C60CDCE8888A4801BB7C679C768F8DC5">
    <w:name w:val="C60CDCE8888A4801BB7C679C768F8DC5"/>
    <w:rsid w:val="00211386"/>
  </w:style>
  <w:style w:type="paragraph" w:customStyle="1" w:styleId="8A6CB940B2DF4811A587F50F2613B712">
    <w:name w:val="8A6CB940B2DF4811A587F50F2613B712"/>
    <w:rsid w:val="00211386"/>
  </w:style>
  <w:style w:type="paragraph" w:customStyle="1" w:styleId="2792832C539A4791BE910C36F281C41C">
    <w:name w:val="2792832C539A4791BE910C36F281C41C"/>
    <w:rsid w:val="00211386"/>
  </w:style>
  <w:style w:type="paragraph" w:customStyle="1" w:styleId="21728185C3164DBC806939E6CF18B82A">
    <w:name w:val="21728185C3164DBC806939E6CF18B82A"/>
    <w:rsid w:val="00211386"/>
  </w:style>
  <w:style w:type="paragraph" w:customStyle="1" w:styleId="0FFF0D674DAC4C2AB6E7C83AC81621FF">
    <w:name w:val="0FFF0D674DAC4C2AB6E7C83AC81621FF"/>
    <w:rsid w:val="00211386"/>
  </w:style>
  <w:style w:type="paragraph" w:customStyle="1" w:styleId="B9733357135649A79EFBFC0A99C52F6C">
    <w:name w:val="B9733357135649A79EFBFC0A99C52F6C"/>
    <w:rsid w:val="00211386"/>
  </w:style>
  <w:style w:type="paragraph" w:customStyle="1" w:styleId="E7DBF6A6D2874FD3948694326EEC5E8A">
    <w:name w:val="E7DBF6A6D2874FD3948694326EEC5E8A"/>
    <w:rsid w:val="00211386"/>
  </w:style>
  <w:style w:type="paragraph" w:customStyle="1" w:styleId="115C6BAA952741F3AFE0E51E6C93F90B">
    <w:name w:val="115C6BAA952741F3AFE0E51E6C93F90B"/>
    <w:rsid w:val="00F81309"/>
  </w:style>
  <w:style w:type="paragraph" w:customStyle="1" w:styleId="FE996B7387464CC5BB46C6862D0625E3">
    <w:name w:val="FE996B7387464CC5BB46C6862D0625E3"/>
    <w:rsid w:val="00F81309"/>
  </w:style>
  <w:style w:type="paragraph" w:customStyle="1" w:styleId="C40A2711FAC44994A4730B1010A5F923">
    <w:name w:val="C40A2711FAC44994A4730B1010A5F923"/>
    <w:rsid w:val="00F81309"/>
  </w:style>
  <w:style w:type="paragraph" w:customStyle="1" w:styleId="5E1A5AA0069C4008AE9E8CCFC02B60F7">
    <w:name w:val="5E1A5AA0069C4008AE9E8CCFC02B60F7"/>
    <w:rsid w:val="00F81309"/>
  </w:style>
  <w:style w:type="paragraph" w:customStyle="1" w:styleId="4A05DDA298D2470EA53B4F504FCCA598">
    <w:name w:val="4A05DDA298D2470EA53B4F504FCCA598"/>
    <w:rsid w:val="00F81309"/>
  </w:style>
  <w:style w:type="paragraph" w:customStyle="1" w:styleId="30A12B1B86E641ECB4B6A5C5389276E7">
    <w:name w:val="30A12B1B86E641ECB4B6A5C5389276E7"/>
    <w:rsid w:val="00F81309"/>
  </w:style>
  <w:style w:type="paragraph" w:customStyle="1" w:styleId="B8A49EA2FEDB4DA49B4686523FD80B6A">
    <w:name w:val="B8A49EA2FEDB4DA49B4686523FD80B6A"/>
    <w:rsid w:val="00F81309"/>
  </w:style>
  <w:style w:type="paragraph" w:customStyle="1" w:styleId="AD64158B162D404298A0FE51BC88E1E9">
    <w:name w:val="AD64158B162D404298A0FE51BC88E1E9"/>
    <w:rsid w:val="00F81309"/>
  </w:style>
  <w:style w:type="paragraph" w:customStyle="1" w:styleId="DD28E69C6E8B4A3CA6B10E84ED6508F1">
    <w:name w:val="DD28E69C6E8B4A3CA6B10E84ED6508F1"/>
    <w:rsid w:val="00F81309"/>
  </w:style>
  <w:style w:type="paragraph" w:customStyle="1" w:styleId="49CF450384CC409F9ECC32584FEC6B3B">
    <w:name w:val="49CF450384CC409F9ECC32584FEC6B3B"/>
    <w:rsid w:val="00F81309"/>
  </w:style>
  <w:style w:type="paragraph" w:customStyle="1" w:styleId="27D6DC1E31124712AA585CB1E8197459">
    <w:name w:val="27D6DC1E31124712AA585CB1E8197459"/>
    <w:rsid w:val="00F81309"/>
  </w:style>
  <w:style w:type="paragraph" w:customStyle="1" w:styleId="BF1AD801BEC34CC6B5C422FDD927E93D">
    <w:name w:val="BF1AD801BEC34CC6B5C422FDD927E93D"/>
    <w:rsid w:val="00F81309"/>
  </w:style>
  <w:style w:type="paragraph" w:customStyle="1" w:styleId="93FB715CEF794944A183B9E0AA5EC618">
    <w:name w:val="93FB715CEF794944A183B9E0AA5EC618"/>
    <w:rsid w:val="00F81309"/>
  </w:style>
  <w:style w:type="paragraph" w:customStyle="1" w:styleId="84C88516BEAE470A9C6C984BD88D17E2">
    <w:name w:val="84C88516BEAE470A9C6C984BD88D17E2"/>
    <w:rsid w:val="00F81309"/>
  </w:style>
  <w:style w:type="paragraph" w:customStyle="1" w:styleId="78D51DAA9AF14438A5C70AF99DF393A5">
    <w:name w:val="78D51DAA9AF14438A5C70AF99DF393A5"/>
    <w:rsid w:val="00F81309"/>
  </w:style>
  <w:style w:type="paragraph" w:customStyle="1" w:styleId="7DFFECAA4D454089BB137BAF92DDF21B">
    <w:name w:val="7DFFECAA4D454089BB137BAF92DDF21B"/>
    <w:rsid w:val="00F81309"/>
  </w:style>
  <w:style w:type="paragraph" w:customStyle="1" w:styleId="C196579E2C234ABB955ACE6DAE20A41D">
    <w:name w:val="C196579E2C234ABB955ACE6DAE20A41D"/>
    <w:rsid w:val="00BD1986"/>
  </w:style>
  <w:style w:type="paragraph" w:customStyle="1" w:styleId="7559B7EDD3CF4803BB20D53DB467E68A">
    <w:name w:val="7559B7EDD3CF4803BB20D53DB467E68A"/>
    <w:rsid w:val="00BD19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Abrechnung_von_Sachausgaben.dotx</Template>
  <TotalTime>0</TotalTime>
  <Pages>1</Pages>
  <Words>277</Words>
  <Characters>1784</Characters>
  <Application>Microsoft Office Word</Application>
  <DocSecurity>4</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2057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Hatzinger, Birgitt</dc:creator>
  <cp:lastModifiedBy>Strasburger, Amelie</cp:lastModifiedBy>
  <cp:revision>2</cp:revision>
  <cp:lastPrinted>2017-03-16T12:48:00Z</cp:lastPrinted>
  <dcterms:created xsi:type="dcterms:W3CDTF">2017-04-18T08:47:00Z</dcterms:created>
  <dcterms:modified xsi:type="dcterms:W3CDTF">2017-04-18T08:47:00Z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TC010127911031</vt:lpwstr>
  </property>
</Properties>
</file>