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498" w:rsidRDefault="00D039F2" w:rsidP="00756E6B">
      <w:pPr>
        <w:ind w:left="284"/>
      </w:pPr>
      <w:r w:rsidRPr="00AE6D9E">
        <w:rPr>
          <w:b/>
          <w:noProof/>
          <w:sz w:val="24"/>
          <w:szCs w:val="24"/>
          <w:lang w:eastAsia="de-DE" w:bidi="ar-S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1DACFCE" wp14:editId="0262F545">
                <wp:simplePos x="0" y="0"/>
                <wp:positionH relativeFrom="margin">
                  <wp:posOffset>228600</wp:posOffset>
                </wp:positionH>
                <wp:positionV relativeFrom="paragraph">
                  <wp:posOffset>1026795</wp:posOffset>
                </wp:positionV>
                <wp:extent cx="6179820" cy="1249680"/>
                <wp:effectExtent l="0" t="0" r="11430" b="2667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D9E" w:rsidRPr="00D039F2" w:rsidRDefault="00AE6D9E" w:rsidP="00D039F2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039F2">
                              <w:rPr>
                                <w:b/>
                                <w:sz w:val="18"/>
                                <w:szCs w:val="18"/>
                              </w:rPr>
                              <w:t>Bitte beachten Sie:</w:t>
                            </w:r>
                          </w:p>
                          <w:p w:rsidR="00AE6D9E" w:rsidRPr="00D039F2" w:rsidRDefault="00AE6D9E" w:rsidP="00D039F2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E6D9E" w:rsidRPr="00D039F2" w:rsidRDefault="00AE6D9E" w:rsidP="00D039F2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039F2">
                              <w:rPr>
                                <w:sz w:val="18"/>
                                <w:szCs w:val="18"/>
                              </w:rPr>
                              <w:t xml:space="preserve">Die Erstattung von Sachausgaben ist </w:t>
                            </w:r>
                            <w:r w:rsidRPr="00D039F2">
                              <w:rPr>
                                <w:b/>
                                <w:sz w:val="18"/>
                                <w:szCs w:val="18"/>
                              </w:rPr>
                              <w:t>zeitnah, d.h. im aktuellen Haushaltsjahr</w:t>
                            </w:r>
                            <w:r w:rsidRPr="00D039F2">
                              <w:rPr>
                                <w:sz w:val="18"/>
                                <w:szCs w:val="18"/>
                              </w:rPr>
                              <w:t>, immer innerha</w:t>
                            </w:r>
                            <w:r w:rsidR="00D039F2">
                              <w:rPr>
                                <w:sz w:val="18"/>
                                <w:szCs w:val="18"/>
                              </w:rPr>
                              <w:t>l</w:t>
                            </w:r>
                            <w:r w:rsidRPr="00D039F2">
                              <w:rPr>
                                <w:sz w:val="18"/>
                                <w:szCs w:val="18"/>
                              </w:rPr>
                              <w:t xml:space="preserve">b einer Ausschlussfrist von </w:t>
                            </w:r>
                            <w:r w:rsidRPr="00D039F2">
                              <w:rPr>
                                <w:b/>
                                <w:sz w:val="18"/>
                                <w:szCs w:val="18"/>
                              </w:rPr>
                              <w:t>sechs Monaten, zum Jahresende</w:t>
                            </w:r>
                            <w:r w:rsidRPr="00D039F2">
                              <w:rPr>
                                <w:sz w:val="18"/>
                                <w:szCs w:val="18"/>
                              </w:rPr>
                              <w:t xml:space="preserve"> jedoch spätestens </w:t>
                            </w:r>
                            <w:r w:rsidR="004B7B4D">
                              <w:rPr>
                                <w:sz w:val="18"/>
                                <w:szCs w:val="18"/>
                              </w:rPr>
                              <w:t xml:space="preserve">bis </w:t>
                            </w:r>
                            <w:r w:rsidRPr="00D039F2">
                              <w:rPr>
                                <w:b/>
                                <w:sz w:val="18"/>
                                <w:szCs w:val="18"/>
                              </w:rPr>
                              <w:t>10. Dezember</w:t>
                            </w:r>
                            <w:r w:rsidRPr="00D039F2">
                              <w:rPr>
                                <w:sz w:val="18"/>
                                <w:szCs w:val="18"/>
                              </w:rPr>
                              <w:t xml:space="preserve"> bei der Projektverwaltung zu beantragen. Rechnungen müssen grundsätzlich auf die Akademie der Wissenschaften und der Literatur, Geschwister-Scholl-Str. 2, 55131 Mainz, und das entsprechende Projekt ausgestellt sein. Rechnungen und Belege sind stets im Original </w:t>
                            </w:r>
                            <w:r w:rsidR="00AF28DA">
                              <w:rPr>
                                <w:sz w:val="18"/>
                                <w:szCs w:val="18"/>
                              </w:rPr>
                              <w:t xml:space="preserve">vorzulegen </w:t>
                            </w:r>
                            <w:r w:rsidRPr="00D039F2">
                              <w:rPr>
                                <w:sz w:val="18"/>
                                <w:szCs w:val="18"/>
                              </w:rPr>
                              <w:t xml:space="preserve">und falls nötig </w:t>
                            </w:r>
                            <w:r w:rsidR="005C156D">
                              <w:rPr>
                                <w:sz w:val="18"/>
                                <w:szCs w:val="18"/>
                              </w:rPr>
                              <w:t>den</w:t>
                            </w:r>
                            <w:r w:rsidR="00AF28D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039F2">
                              <w:rPr>
                                <w:sz w:val="18"/>
                                <w:szCs w:val="18"/>
                              </w:rPr>
                              <w:t>entsprechende</w:t>
                            </w:r>
                            <w:r w:rsidR="00AF28DA"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Pr="00D039F2">
                              <w:rPr>
                                <w:sz w:val="18"/>
                                <w:szCs w:val="18"/>
                              </w:rPr>
                              <w:t xml:space="preserve"> Kontoauszug beizufügen.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ACFC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8pt;margin-top:80.85pt;width:486.6pt;height:98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">
                <v:textbox>
                  <w:txbxContent>
                    <w:p w:rsidR="00AE6D9E" w:rsidRPr="00D039F2" w:rsidRDefault="00AE6D9E" w:rsidP="00D039F2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D039F2">
                        <w:rPr>
                          <w:b/>
                          <w:sz w:val="18"/>
                          <w:szCs w:val="18"/>
                        </w:rPr>
                        <w:t>Bitte beachten Sie:</w:t>
                      </w:r>
                    </w:p>
                    <w:p w:rsidR="00AE6D9E" w:rsidRPr="00D039F2" w:rsidRDefault="00AE6D9E" w:rsidP="00D039F2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AE6D9E" w:rsidRPr="00D039F2" w:rsidRDefault="00AE6D9E" w:rsidP="00D039F2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039F2">
                        <w:rPr>
                          <w:sz w:val="18"/>
                          <w:szCs w:val="18"/>
                        </w:rPr>
                        <w:t xml:space="preserve">Die Erstattung von Sachausgaben ist </w:t>
                      </w:r>
                      <w:r w:rsidRPr="00D039F2">
                        <w:rPr>
                          <w:b/>
                          <w:sz w:val="18"/>
                          <w:szCs w:val="18"/>
                        </w:rPr>
                        <w:t>zeitnah, d.h. im aktuellen Haushaltsjahr</w:t>
                      </w:r>
                      <w:r w:rsidRPr="00D039F2">
                        <w:rPr>
                          <w:sz w:val="18"/>
                          <w:szCs w:val="18"/>
                        </w:rPr>
                        <w:t>, immer innerha</w:t>
                      </w:r>
                      <w:r w:rsidR="00D039F2">
                        <w:rPr>
                          <w:sz w:val="18"/>
                          <w:szCs w:val="18"/>
                        </w:rPr>
                        <w:t>l</w:t>
                      </w:r>
                      <w:r w:rsidRPr="00D039F2">
                        <w:rPr>
                          <w:sz w:val="18"/>
                          <w:szCs w:val="18"/>
                        </w:rPr>
                        <w:t xml:space="preserve">b einer Ausschlussfrist von </w:t>
                      </w:r>
                      <w:r w:rsidRPr="00D039F2">
                        <w:rPr>
                          <w:b/>
                          <w:sz w:val="18"/>
                          <w:szCs w:val="18"/>
                        </w:rPr>
                        <w:t>sechs Monaten, zum Jahresende</w:t>
                      </w:r>
                      <w:r w:rsidRPr="00D039F2">
                        <w:rPr>
                          <w:sz w:val="18"/>
                          <w:szCs w:val="18"/>
                        </w:rPr>
                        <w:t xml:space="preserve"> jedoch spätestens </w:t>
                      </w:r>
                      <w:r w:rsidR="004B7B4D">
                        <w:rPr>
                          <w:sz w:val="18"/>
                          <w:szCs w:val="18"/>
                        </w:rPr>
                        <w:t xml:space="preserve">bis </w:t>
                      </w:r>
                      <w:r w:rsidRPr="00D039F2">
                        <w:rPr>
                          <w:b/>
                          <w:sz w:val="18"/>
                          <w:szCs w:val="18"/>
                        </w:rPr>
                        <w:t>10. Dezember</w:t>
                      </w:r>
                      <w:r w:rsidRPr="00D039F2">
                        <w:rPr>
                          <w:sz w:val="18"/>
                          <w:szCs w:val="18"/>
                        </w:rPr>
                        <w:t xml:space="preserve"> bei der Projektverwaltung zu beantragen. Rechnungen müssen grundsätzlich auf die Akademie der Wissenschaften und der Literatur, Geschwister-Scholl-Str. 2, 55131 Mainz, und das entsprechende Projekt ausgestellt sein. Rechnungen und Belege sind stets im Original </w:t>
                      </w:r>
                      <w:r w:rsidR="00AF28DA">
                        <w:rPr>
                          <w:sz w:val="18"/>
                          <w:szCs w:val="18"/>
                        </w:rPr>
                        <w:t xml:space="preserve">vorzulegen </w:t>
                      </w:r>
                      <w:r w:rsidRPr="00D039F2">
                        <w:rPr>
                          <w:sz w:val="18"/>
                          <w:szCs w:val="18"/>
                        </w:rPr>
                        <w:t xml:space="preserve">und falls nötig </w:t>
                      </w:r>
                      <w:r w:rsidR="005C156D">
                        <w:rPr>
                          <w:sz w:val="18"/>
                          <w:szCs w:val="18"/>
                        </w:rPr>
                        <w:t>den</w:t>
                      </w:r>
                      <w:r w:rsidR="00AF28D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D039F2">
                        <w:rPr>
                          <w:sz w:val="18"/>
                          <w:szCs w:val="18"/>
                        </w:rPr>
                        <w:t>entsprechende</w:t>
                      </w:r>
                      <w:r w:rsidR="00AF28DA">
                        <w:rPr>
                          <w:sz w:val="18"/>
                          <w:szCs w:val="18"/>
                        </w:rPr>
                        <w:t>n</w:t>
                      </w:r>
                      <w:r w:rsidRPr="00D039F2">
                        <w:rPr>
                          <w:sz w:val="18"/>
                          <w:szCs w:val="18"/>
                        </w:rPr>
                        <w:t xml:space="preserve"> Kontoauszug beizufügen.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A6566">
        <w:rPr>
          <w:rFonts w:ascii="Bembo Std" w:hAnsi="Bembo Std"/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B0E3417" wp14:editId="3AF11BAA">
                <wp:simplePos x="0" y="0"/>
                <wp:positionH relativeFrom="column">
                  <wp:posOffset>1219200</wp:posOffset>
                </wp:positionH>
                <wp:positionV relativeFrom="paragraph">
                  <wp:posOffset>74295</wp:posOffset>
                </wp:positionV>
                <wp:extent cx="5189220" cy="830580"/>
                <wp:effectExtent l="0" t="0" r="0" b="762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922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9F2" w:rsidRDefault="00D039F2" w:rsidP="00AE6D9E">
                            <w:pPr>
                              <w:ind w:right="157"/>
                              <w:jc w:val="right"/>
                              <w:rPr>
                                <w:rFonts w:ascii="Centur" w:eastAsia="Bembo Std" w:hAnsi="Centur" w:cs="Bembo Std"/>
                                <w:smallCaps/>
                                <w:spacing w:val="24"/>
                                <w:sz w:val="24"/>
                                <w:szCs w:val="24"/>
                              </w:rPr>
                            </w:pPr>
                          </w:p>
                          <w:p w:rsidR="00756E6B" w:rsidRDefault="00756E6B" w:rsidP="00E93101">
                            <w:pPr>
                              <w:jc w:val="right"/>
                            </w:pPr>
                          </w:p>
                          <w:p w:rsidR="00E93101" w:rsidRPr="00D039F2" w:rsidRDefault="00D039F2" w:rsidP="00D039F2">
                            <w:pPr>
                              <w:pStyle w:val="Textkrper2"/>
                              <w:jc w:val="center"/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  <w:r w:rsidRPr="00D039F2">
                              <w:rPr>
                                <w:rFonts w:ascii="Century Gothic" w:hAnsi="Century Gothic"/>
                                <w:b/>
                                <w:caps w:val="0"/>
                                <w:sz w:val="26"/>
                                <w:szCs w:val="26"/>
                              </w:rPr>
                              <w:t>Abrechnung zur</w:t>
                            </w:r>
                            <w:r w:rsidR="00756E6B" w:rsidRPr="00D039F2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039F2">
                              <w:rPr>
                                <w:rFonts w:ascii="Century Gothic" w:hAnsi="Century Gothic"/>
                                <w:b/>
                                <w:caps w:val="0"/>
                                <w:sz w:val="26"/>
                                <w:szCs w:val="26"/>
                              </w:rPr>
                              <w:t>Erstattung von Sachausgaben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E3417" id="Textfeld 3" o:spid="_x0000_s1027" type="#_x0000_t202" style="position:absolute;left:0;text-align:left;margin-left:96pt;margin-top:5.85pt;width:408.6pt;height:6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" o:allowincell="f" stroked="f" strokecolor="white">
                <v:textbox>
                  <w:txbxContent>
                    <w:p w:rsidR="00D039F2" w:rsidRDefault="00D039F2" w:rsidP="00AE6D9E">
                      <w:pPr>
                        <w:ind w:right="157"/>
                        <w:jc w:val="right"/>
                        <w:rPr>
                          <w:rFonts w:ascii="Centur" w:eastAsia="Bembo Std" w:hAnsi="Centur" w:cs="Bembo Std"/>
                          <w:smallCaps/>
                          <w:spacing w:val="24"/>
                          <w:sz w:val="24"/>
                          <w:szCs w:val="24"/>
                        </w:rPr>
                      </w:pPr>
                    </w:p>
                    <w:p w:rsidR="00756E6B" w:rsidRDefault="00756E6B" w:rsidP="00E93101">
                      <w:pPr>
                        <w:jc w:val="right"/>
                      </w:pPr>
                    </w:p>
                    <w:p w:rsidR="00E93101" w:rsidRPr="00D039F2" w:rsidRDefault="00D039F2" w:rsidP="00D039F2">
                      <w:pPr>
                        <w:pStyle w:val="Textkrper2"/>
                        <w:jc w:val="center"/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</w:pPr>
                      <w:r w:rsidRPr="00D039F2">
                        <w:rPr>
                          <w:rFonts w:ascii="Century Gothic" w:hAnsi="Century Gothic"/>
                          <w:b/>
                          <w:caps w:val="0"/>
                          <w:sz w:val="26"/>
                          <w:szCs w:val="26"/>
                        </w:rPr>
                        <w:t>Abrechnung zur</w:t>
                      </w:r>
                      <w:r w:rsidR="00756E6B" w:rsidRPr="00D039F2"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D039F2">
                        <w:rPr>
                          <w:rFonts w:ascii="Century Gothic" w:hAnsi="Century Gothic"/>
                          <w:b/>
                          <w:caps w:val="0"/>
                          <w:sz w:val="26"/>
                          <w:szCs w:val="26"/>
                        </w:rPr>
                        <w:t>Erstattung von Sachausgaben</w:t>
                      </w:r>
                    </w:p>
                  </w:txbxContent>
                </v:textbox>
              </v:shape>
            </w:pict>
          </mc:Fallback>
        </mc:AlternateContent>
      </w:r>
      <w:r w:rsidR="007A32C7" w:rsidRPr="0065788D">
        <w:object w:dxaOrig="6086" w:dyaOrig="60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8pt;height:75.25pt" o:ole="">
            <v:imagedata r:id="rId4" o:title=""/>
          </v:shape>
          <o:OLEObject Type="Embed" ProgID="Adobe.Illustrator.16" ShapeID="_x0000_i1025" DrawAspect="Content" ObjectID="_1563616174" r:id="rId5"/>
        </w:object>
      </w:r>
    </w:p>
    <w:p w:rsidR="00544227" w:rsidRDefault="00544227" w:rsidP="00756E6B">
      <w:pPr>
        <w:ind w:left="284"/>
        <w:jc w:val="center"/>
        <w:rPr>
          <w:b/>
          <w:sz w:val="24"/>
          <w:szCs w:val="24"/>
        </w:rPr>
      </w:pPr>
    </w:p>
    <w:p w:rsidR="00A27498" w:rsidRDefault="00B74384" w:rsidP="00404A32">
      <w:pPr>
        <w:tabs>
          <w:tab w:val="left" w:pos="3402"/>
        </w:tabs>
        <w:spacing w:line="360" w:lineRule="auto"/>
        <w:ind w:left="284"/>
      </w:pPr>
      <w:r>
        <w:t>Name, Vorname</w:t>
      </w:r>
      <w:r w:rsidR="00A27498">
        <w:tab/>
      </w:r>
      <w:sdt>
        <w:sdtPr>
          <w:id w:val="524210946"/>
          <w:placeholder>
            <w:docPart w:val="B07F9210B16F49C5B101524430149F4A"/>
          </w:placeholder>
        </w:sdtPr>
        <w:sdtEndPr/>
        <w:sdtContent>
          <w:sdt>
            <w:sdtPr>
              <w:id w:val="-37668170"/>
              <w:placeholder>
                <w:docPart w:val="21728185C3164DBC806939E6CF18B82A"/>
              </w:placeholder>
              <w:showingPlcHdr/>
            </w:sdtPr>
            <w:sdtEndPr/>
            <w:sdtContent>
              <w:r w:rsidR="00756E6B" w:rsidRPr="00652F35">
                <w:rPr>
                  <w:rStyle w:val="Platzhaltertext"/>
                </w:rPr>
                <w:t>Klicken Sie hier, um Text einzugeben.</w:t>
              </w:r>
            </w:sdtContent>
          </w:sdt>
        </w:sdtContent>
      </w:sdt>
    </w:p>
    <w:p w:rsidR="00956031" w:rsidRPr="00B74384" w:rsidRDefault="00B74384" w:rsidP="00404A32">
      <w:pPr>
        <w:tabs>
          <w:tab w:val="left" w:pos="851"/>
          <w:tab w:val="left" w:pos="3402"/>
        </w:tabs>
        <w:spacing w:line="360" w:lineRule="auto"/>
        <w:ind w:left="284"/>
      </w:pPr>
      <w:r w:rsidRPr="00B74384">
        <w:t>Straße</w:t>
      </w:r>
      <w:r>
        <w:tab/>
      </w:r>
      <w:sdt>
        <w:sdtPr>
          <w:id w:val="-456874455"/>
          <w:placeholder>
            <w:docPart w:val="B07F9210B16F49C5B101524430149F4A"/>
          </w:placeholder>
        </w:sdtPr>
        <w:sdtEndPr/>
        <w:sdtContent>
          <w:sdt>
            <w:sdtPr>
              <w:id w:val="1206145173"/>
              <w:placeholder>
                <w:docPart w:val="B9733357135649A79EFBFC0A99C52F6C"/>
              </w:placeholder>
              <w:showingPlcHdr/>
            </w:sdtPr>
            <w:sdtEndPr/>
            <w:sdtContent>
              <w:r w:rsidR="00756E6B" w:rsidRPr="00652F35">
                <w:rPr>
                  <w:rStyle w:val="Platzhaltertext"/>
                </w:rPr>
                <w:t>Klicken Sie hier, um Text einzugeben.</w:t>
              </w:r>
            </w:sdtContent>
          </w:sdt>
        </w:sdtContent>
      </w:sdt>
    </w:p>
    <w:p w:rsidR="00756E6B" w:rsidRDefault="00756E6B" w:rsidP="00756E6B">
      <w:pPr>
        <w:tabs>
          <w:tab w:val="left" w:pos="851"/>
          <w:tab w:val="left" w:pos="3402"/>
        </w:tabs>
        <w:spacing w:line="360" w:lineRule="auto"/>
        <w:ind w:left="284"/>
      </w:pPr>
      <w:r>
        <w:t>Ort</w:t>
      </w:r>
      <w:r>
        <w:tab/>
      </w:r>
      <w:r>
        <w:tab/>
      </w:r>
      <w:sdt>
        <w:sdtPr>
          <w:id w:val="-1887331426"/>
          <w:placeholder>
            <w:docPart w:val="61E1B55495ED497DBEC9675C9C6B3BC8"/>
          </w:placeholder>
        </w:sdtPr>
        <w:sdtEndPr/>
        <w:sdtContent>
          <w:sdt>
            <w:sdtPr>
              <w:id w:val="-80138827"/>
              <w:placeholder>
                <w:docPart w:val="E7DBF6A6D2874FD3948694326EEC5E8A"/>
              </w:placeholder>
              <w:showingPlcHdr/>
            </w:sdtPr>
            <w:sdtEndPr/>
            <w:sdtContent>
              <w:r w:rsidRPr="00652F35">
                <w:rPr>
                  <w:rStyle w:val="Platzhaltertext"/>
                </w:rPr>
                <w:t>Klicken Sie hier, um Text einzugeben.</w:t>
              </w:r>
            </w:sdtContent>
          </w:sdt>
        </w:sdtContent>
      </w:sdt>
    </w:p>
    <w:p w:rsidR="00857132" w:rsidRDefault="00857132" w:rsidP="00404A32">
      <w:pPr>
        <w:tabs>
          <w:tab w:val="left" w:pos="3402"/>
        </w:tabs>
        <w:spacing w:line="360" w:lineRule="auto"/>
        <w:ind w:left="284"/>
      </w:pPr>
    </w:p>
    <w:p w:rsidR="00651DA6" w:rsidRDefault="00756E6B" w:rsidP="00404A32">
      <w:pPr>
        <w:tabs>
          <w:tab w:val="left" w:pos="3402"/>
        </w:tabs>
        <w:spacing w:line="360" w:lineRule="auto"/>
        <w:ind w:left="284"/>
      </w:pPr>
      <w:r>
        <w:t>Begründung der Ausgabe</w:t>
      </w:r>
      <w:r w:rsidR="00B74384">
        <w:tab/>
      </w:r>
      <w:sdt>
        <w:sdtPr>
          <w:id w:val="-534963880"/>
          <w:placeholder>
            <w:docPart w:val="B07F9210B16F49C5B101524430149F4A"/>
          </w:placeholder>
        </w:sdtPr>
        <w:sdtEndPr/>
        <w:sdtContent>
          <w:sdt>
            <w:sdtPr>
              <w:id w:val="-1922640726"/>
              <w:placeholder>
                <w:docPart w:val="8A6CB940B2DF4811A587F50F2613B712"/>
              </w:placeholder>
              <w:showingPlcHdr/>
            </w:sdtPr>
            <w:sdtEndPr/>
            <w:sdtContent>
              <w:r w:rsidRPr="00652F35">
                <w:rPr>
                  <w:rStyle w:val="Platzhaltertext"/>
                </w:rPr>
                <w:t>Klicken Sie hier, um Text einzugeben.</w:t>
              </w:r>
            </w:sdtContent>
          </w:sdt>
          <w:r>
            <w:t xml:space="preserve"> </w:t>
          </w:r>
        </w:sdtContent>
      </w:sdt>
    </w:p>
    <w:p w:rsidR="00651DA6" w:rsidRDefault="00B74384" w:rsidP="00404A32">
      <w:pPr>
        <w:tabs>
          <w:tab w:val="left" w:pos="3402"/>
        </w:tabs>
        <w:spacing w:line="360" w:lineRule="auto"/>
        <w:ind w:left="284"/>
      </w:pPr>
      <w:r>
        <w:t>Verbuchung</w:t>
      </w:r>
      <w:r w:rsidR="00756E6B">
        <w:t>/Projekt</w:t>
      </w:r>
      <w:r w:rsidR="00651DA6">
        <w:tab/>
      </w:r>
      <w:sdt>
        <w:sdtPr>
          <w:id w:val="-548914735"/>
          <w:placeholder>
            <w:docPart w:val="B07F9210B16F49C5B101524430149F4A"/>
          </w:placeholder>
        </w:sdtPr>
        <w:sdtEndPr/>
        <w:sdtContent>
          <w:sdt>
            <w:sdtPr>
              <w:id w:val="841290590"/>
              <w:placeholder>
                <w:docPart w:val="2792832C539A4791BE910C36F281C41C"/>
              </w:placeholder>
              <w:showingPlcHdr/>
            </w:sdtPr>
            <w:sdtEndPr/>
            <w:sdtContent>
              <w:r w:rsidR="00756E6B" w:rsidRPr="00652F35">
                <w:rPr>
                  <w:rStyle w:val="Platzhaltertext"/>
                </w:rPr>
                <w:t>Klicken Sie hier, um Text einzugeben.</w:t>
              </w:r>
            </w:sdtContent>
          </w:sdt>
        </w:sdtContent>
      </w:sdt>
    </w:p>
    <w:p w:rsidR="00651DA6" w:rsidRDefault="00651DA6" w:rsidP="00404A32">
      <w:pPr>
        <w:tabs>
          <w:tab w:val="left" w:pos="3402"/>
        </w:tabs>
        <w:spacing w:line="360" w:lineRule="auto"/>
        <w:ind w:left="284"/>
      </w:pPr>
    </w:p>
    <w:p w:rsidR="00651DA6" w:rsidRDefault="00651DA6" w:rsidP="00404A32">
      <w:pPr>
        <w:tabs>
          <w:tab w:val="left" w:pos="3402"/>
        </w:tabs>
        <w:spacing w:line="360" w:lineRule="auto"/>
        <w:ind w:left="284"/>
      </w:pPr>
    </w:p>
    <w:p w:rsidR="00651DA6" w:rsidRDefault="00B74384" w:rsidP="00404A32">
      <w:pPr>
        <w:tabs>
          <w:tab w:val="left" w:pos="3402"/>
        </w:tabs>
        <w:spacing w:line="360" w:lineRule="auto"/>
        <w:ind w:left="284"/>
      </w:pPr>
      <w:r>
        <w:t>In der Zeit vo</w:t>
      </w:r>
      <w:r w:rsidR="00AF28DA">
        <w:t>m</w:t>
      </w:r>
      <w:r>
        <w:t xml:space="preserve"> </w:t>
      </w:r>
      <w:sdt>
        <w:sdtPr>
          <w:id w:val="-2086903637"/>
          <w:placeholder>
            <w:docPart w:val="B07F9210B16F49C5B101524430149F4A"/>
          </w:placeholder>
        </w:sdtPr>
        <w:sdtEndPr/>
        <w:sdtContent>
          <w:sdt>
            <w:sdtPr>
              <w:id w:val="-195544874"/>
              <w:placeholder>
                <w:docPart w:val="B436C9B5A91D472EB86EAA252CFA0290"/>
              </w:placeholder>
              <w:showingPlcHdr/>
            </w:sdtPr>
            <w:sdtEndPr/>
            <w:sdtContent>
              <w:r w:rsidR="00756E6B" w:rsidRPr="00652F35">
                <w:rPr>
                  <w:rStyle w:val="Platzhaltertext"/>
                </w:rPr>
                <w:t>Klicken Sie hier, um Text einzugeben.</w:t>
              </w:r>
            </w:sdtContent>
          </w:sdt>
          <w:r w:rsidR="00756E6B">
            <w:t xml:space="preserve"> </w:t>
          </w:r>
        </w:sdtContent>
      </w:sdt>
      <w:r w:rsidR="003F7B47">
        <w:t xml:space="preserve"> </w:t>
      </w:r>
      <w:r>
        <w:t>sind mir für die Arbeit, die ich im Auftrag des oben angegebenen Projektes durchführte, Sachausgaben in Höhe von</w:t>
      </w:r>
    </w:p>
    <w:p w:rsidR="00B74384" w:rsidRPr="00B95FD5" w:rsidRDefault="00364482" w:rsidP="00404A32">
      <w:pPr>
        <w:tabs>
          <w:tab w:val="right" w:pos="7371"/>
        </w:tabs>
        <w:spacing w:line="360" w:lineRule="auto"/>
        <w:ind w:left="284"/>
        <w:rPr>
          <w:b/>
          <w:sz w:val="28"/>
          <w:szCs w:val="28"/>
        </w:rPr>
      </w:pPr>
      <w:r w:rsidRPr="00B95FD5">
        <w:rPr>
          <w:b/>
          <w:noProof/>
          <w:sz w:val="28"/>
          <w:szCs w:val="28"/>
          <w:lang w:eastAsia="de-DE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66DFF1" wp14:editId="3FA9CB09">
                <wp:simplePos x="0" y="0"/>
                <wp:positionH relativeFrom="column">
                  <wp:posOffset>1988820</wp:posOffset>
                </wp:positionH>
                <wp:positionV relativeFrom="paragraph">
                  <wp:posOffset>224790</wp:posOffset>
                </wp:positionV>
                <wp:extent cx="2750820" cy="7620"/>
                <wp:effectExtent l="19050" t="19050" r="30480" b="30480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50820" cy="7620"/>
                        </a:xfrm>
                        <a:prstGeom prst="line">
                          <a:avLst/>
                        </a:prstGeom>
                        <a:ln w="28575" cmpd="dbl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A2FA4A" id="Gerade Verbindung 8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6pt,17.7pt" to="373.2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" strokecolor="black [3040]" strokeweight="2.25pt">
                <v:stroke linestyle="thinThin"/>
              </v:line>
            </w:pict>
          </mc:Fallback>
        </mc:AlternateContent>
      </w:r>
      <w:r w:rsidR="00B74384" w:rsidRPr="00B95FD5">
        <w:rPr>
          <w:b/>
          <w:sz w:val="28"/>
          <w:szCs w:val="28"/>
        </w:rPr>
        <w:tab/>
      </w:r>
      <w:sdt>
        <w:sdtPr>
          <w:rPr>
            <w:b/>
            <w:sz w:val="28"/>
            <w:szCs w:val="28"/>
          </w:rPr>
          <w:id w:val="-190074628"/>
          <w:placeholder>
            <w:docPart w:val="B07F9210B16F49C5B101524430149F4A"/>
          </w:placeholder>
        </w:sdtPr>
        <w:sdtEndPr/>
        <w:sdtContent>
          <w:sdt>
            <w:sdtPr>
              <w:id w:val="-655069460"/>
              <w:placeholder>
                <w:docPart w:val="AC19B5DB72EB48B3AE052DE2561B3CC0"/>
              </w:placeholder>
              <w:showingPlcHdr/>
            </w:sdtPr>
            <w:sdtEndPr/>
            <w:sdtContent>
              <w:r w:rsidR="00756E6B" w:rsidRPr="00652F35">
                <w:rPr>
                  <w:rStyle w:val="Platzhaltertext"/>
                </w:rPr>
                <w:t>Klicken Sie hier, um Text einzugeben.</w:t>
              </w:r>
            </w:sdtContent>
          </w:sdt>
        </w:sdtContent>
      </w:sdt>
      <w:r w:rsidR="000F7AF5" w:rsidRPr="00B95FD5">
        <w:rPr>
          <w:b/>
          <w:sz w:val="28"/>
          <w:szCs w:val="28"/>
        </w:rPr>
        <w:t xml:space="preserve">  </w:t>
      </w:r>
      <w:r w:rsidR="00B74384" w:rsidRPr="00B95FD5">
        <w:rPr>
          <w:b/>
          <w:sz w:val="28"/>
          <w:szCs w:val="28"/>
        </w:rPr>
        <w:t>Euro</w:t>
      </w:r>
    </w:p>
    <w:p w:rsidR="00B74384" w:rsidRDefault="00B74384" w:rsidP="00404A32">
      <w:pPr>
        <w:tabs>
          <w:tab w:val="left" w:pos="3402"/>
        </w:tabs>
        <w:spacing w:line="360" w:lineRule="auto"/>
        <w:ind w:left="284"/>
      </w:pPr>
    </w:p>
    <w:p w:rsidR="00B74384" w:rsidRDefault="00B74384" w:rsidP="00404A32">
      <w:pPr>
        <w:tabs>
          <w:tab w:val="left" w:pos="3402"/>
        </w:tabs>
        <w:spacing w:line="360" w:lineRule="auto"/>
        <w:ind w:left="284"/>
      </w:pPr>
      <w:r>
        <w:t>(in Worten</w:t>
      </w:r>
      <w:r w:rsidR="00404A32">
        <w:t>:</w:t>
      </w:r>
      <w:r>
        <w:t xml:space="preserve"> </w:t>
      </w:r>
      <w:sdt>
        <w:sdtPr>
          <w:id w:val="1860689227"/>
          <w:placeholder>
            <w:docPart w:val="C60CDCE8888A4801BB7C679C768F8DC5"/>
          </w:placeholder>
          <w:showingPlcHdr/>
        </w:sdtPr>
        <w:sdtEndPr/>
        <w:sdtContent>
          <w:r w:rsidR="00756E6B" w:rsidRPr="00652F35">
            <w:rPr>
              <w:rStyle w:val="Platzhaltertext"/>
            </w:rPr>
            <w:t>Klicken Sie hier, um Text einzugeben.</w:t>
          </w:r>
        </w:sdtContent>
      </w:sdt>
      <w:r w:rsidR="00404A32">
        <w:t>)</w:t>
      </w:r>
    </w:p>
    <w:p w:rsidR="00B74384" w:rsidRDefault="00B74384" w:rsidP="00404A32">
      <w:pPr>
        <w:tabs>
          <w:tab w:val="left" w:pos="3402"/>
        </w:tabs>
        <w:spacing w:line="360" w:lineRule="auto"/>
        <w:ind w:left="284"/>
      </w:pPr>
      <w:r>
        <w:t>entstanden (wie aus de</w:t>
      </w:r>
      <w:r w:rsidR="00756E6B">
        <w:t>n</w:t>
      </w:r>
      <w:r>
        <w:t xml:space="preserve"> </w:t>
      </w:r>
      <w:r w:rsidR="00756E6B">
        <w:t>beigefügten</w:t>
      </w:r>
      <w:r>
        <w:t xml:space="preserve"> Beleg</w:t>
      </w:r>
      <w:r w:rsidR="00756E6B">
        <w:t>en</w:t>
      </w:r>
      <w:r>
        <w:t xml:space="preserve"> ersichtlich).</w:t>
      </w:r>
    </w:p>
    <w:p w:rsidR="00B74384" w:rsidRDefault="00B74384" w:rsidP="00404A32">
      <w:pPr>
        <w:tabs>
          <w:tab w:val="left" w:pos="3402"/>
        </w:tabs>
        <w:spacing w:line="360" w:lineRule="auto"/>
        <w:ind w:left="284"/>
      </w:pPr>
      <w:r>
        <w:t>Ich bitte um Erstattung auf mein nachstehend genanntes Konto:</w:t>
      </w:r>
    </w:p>
    <w:p w:rsidR="00B74384" w:rsidRPr="00756E6B" w:rsidRDefault="00B74384" w:rsidP="00404A32">
      <w:pPr>
        <w:tabs>
          <w:tab w:val="left" w:pos="3402"/>
        </w:tabs>
        <w:spacing w:line="360" w:lineRule="auto"/>
        <w:ind w:left="284"/>
        <w:rPr>
          <w:sz w:val="16"/>
          <w:szCs w:val="16"/>
        </w:rPr>
      </w:pPr>
    </w:p>
    <w:p w:rsidR="00B74384" w:rsidRDefault="00B74384" w:rsidP="00404A32">
      <w:pPr>
        <w:tabs>
          <w:tab w:val="left" w:pos="3402"/>
        </w:tabs>
        <w:spacing w:line="360" w:lineRule="auto"/>
        <w:ind w:left="284"/>
      </w:pPr>
      <w:r>
        <w:t>Name der Bank:</w:t>
      </w:r>
      <w:r>
        <w:tab/>
      </w:r>
      <w:sdt>
        <w:sdtPr>
          <w:id w:val="-1011215770"/>
          <w:placeholder>
            <w:docPart w:val="47662249DFD34E2B95912F74C2F626B3"/>
          </w:placeholder>
          <w:showingPlcHdr/>
        </w:sdtPr>
        <w:sdtEndPr/>
        <w:sdtContent>
          <w:r w:rsidR="00756E6B" w:rsidRPr="00652F35">
            <w:rPr>
              <w:rStyle w:val="Platzhaltertext"/>
            </w:rPr>
            <w:t>Klicken Sie hier, um Text einzugeben.</w:t>
          </w:r>
        </w:sdtContent>
      </w:sdt>
    </w:p>
    <w:p w:rsidR="00B74384" w:rsidRPr="00756E6B" w:rsidRDefault="00B74384" w:rsidP="00404A32">
      <w:pPr>
        <w:tabs>
          <w:tab w:val="left" w:pos="3402"/>
        </w:tabs>
        <w:spacing w:line="360" w:lineRule="auto"/>
        <w:ind w:left="284"/>
      </w:pPr>
      <w:r w:rsidRPr="00756E6B">
        <w:t>IBAN:</w:t>
      </w:r>
      <w:r w:rsidRPr="00756E6B">
        <w:tab/>
      </w:r>
      <w:sdt>
        <w:sdtPr>
          <w:id w:val="1757479452"/>
          <w:placeholder>
            <w:docPart w:val="B07F9210B16F49C5B101524430149F4A"/>
          </w:placeholder>
          <w:showingPlcHdr/>
        </w:sdtPr>
        <w:sdtEndPr/>
        <w:sdtContent>
          <w:r w:rsidR="00756E6B" w:rsidRPr="00652F35">
            <w:rPr>
              <w:rStyle w:val="Platzhaltertext"/>
            </w:rPr>
            <w:t>Klicken Sie hier, um Text einzugeben.</w:t>
          </w:r>
        </w:sdtContent>
      </w:sdt>
    </w:p>
    <w:p w:rsidR="00B74384" w:rsidRPr="00756E6B" w:rsidRDefault="00B74384" w:rsidP="00404A32">
      <w:pPr>
        <w:tabs>
          <w:tab w:val="left" w:pos="3402"/>
        </w:tabs>
        <w:spacing w:line="360" w:lineRule="auto"/>
        <w:ind w:left="284"/>
      </w:pPr>
      <w:r w:rsidRPr="00756E6B">
        <w:t>BIC:</w:t>
      </w:r>
      <w:r w:rsidRPr="00756E6B">
        <w:tab/>
      </w:r>
      <w:sdt>
        <w:sdtPr>
          <w:id w:val="986980012"/>
          <w:placeholder>
            <w:docPart w:val="B07F9210B16F49C5B101524430149F4A"/>
          </w:placeholder>
          <w:showingPlcHdr/>
        </w:sdtPr>
        <w:sdtEndPr/>
        <w:sdtContent>
          <w:r w:rsidR="00756E6B" w:rsidRPr="00652F35">
            <w:rPr>
              <w:rStyle w:val="Platzhaltertext"/>
            </w:rPr>
            <w:t>Klicken Sie hier, um Text einzugeben.</w:t>
          </w:r>
        </w:sdtContent>
      </w:sdt>
      <w:r w:rsidR="00756E6B" w:rsidRPr="00756E6B">
        <w:t xml:space="preserve"> </w:t>
      </w:r>
    </w:p>
    <w:p w:rsidR="00B74384" w:rsidRPr="00756E6B" w:rsidRDefault="00B74384" w:rsidP="00404A32">
      <w:pPr>
        <w:tabs>
          <w:tab w:val="left" w:pos="3402"/>
        </w:tabs>
        <w:spacing w:line="360" w:lineRule="auto"/>
        <w:ind w:left="284"/>
        <w:rPr>
          <w:sz w:val="16"/>
          <w:szCs w:val="16"/>
        </w:rPr>
      </w:pPr>
    </w:p>
    <w:p w:rsidR="003F7B47" w:rsidRPr="00756E6B" w:rsidRDefault="003F7B47" w:rsidP="00404A32">
      <w:pPr>
        <w:tabs>
          <w:tab w:val="left" w:pos="3402"/>
        </w:tabs>
        <w:spacing w:line="360" w:lineRule="auto"/>
        <w:ind w:left="284"/>
      </w:pPr>
    </w:p>
    <w:p w:rsidR="00364482" w:rsidRPr="00756E6B" w:rsidRDefault="00756E6B" w:rsidP="00404A32">
      <w:pPr>
        <w:tabs>
          <w:tab w:val="left" w:pos="3024"/>
          <w:tab w:val="left" w:pos="3402"/>
          <w:tab w:val="left" w:pos="6237"/>
          <w:tab w:val="left" w:pos="9639"/>
        </w:tabs>
        <w:spacing w:line="360" w:lineRule="auto"/>
        <w:ind w:left="284"/>
      </w:pPr>
      <w:r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2A1974" wp14:editId="051F5A0D">
                <wp:simplePos x="0" y="0"/>
                <wp:positionH relativeFrom="margin">
                  <wp:posOffset>152400</wp:posOffset>
                </wp:positionH>
                <wp:positionV relativeFrom="paragraph">
                  <wp:posOffset>207010</wp:posOffset>
                </wp:positionV>
                <wp:extent cx="2072640" cy="0"/>
                <wp:effectExtent l="0" t="0" r="22860" b="19050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26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B05292" id="Gerade Verbindung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2pt,16.3pt" to="175.2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" strokecolor="black [3040]">
                <w10:wrap anchorx="margin"/>
              </v:line>
            </w:pict>
          </mc:Fallback>
        </mc:AlternateContent>
      </w:r>
      <w:r w:rsidR="00364482"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D4720C" wp14:editId="2228166B">
                <wp:simplePos x="0" y="0"/>
                <wp:positionH relativeFrom="column">
                  <wp:posOffset>3931920</wp:posOffset>
                </wp:positionH>
                <wp:positionV relativeFrom="paragraph">
                  <wp:posOffset>199390</wp:posOffset>
                </wp:positionV>
                <wp:extent cx="2103120" cy="0"/>
                <wp:effectExtent l="0" t="0" r="11430" b="1905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3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F8FCF8" id="Gerade Verbindung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9.6pt,15.7pt" to="475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" strokecolor="black [3040]"/>
            </w:pict>
          </mc:Fallback>
        </mc:AlternateContent>
      </w:r>
      <w:sdt>
        <w:sdtPr>
          <w:id w:val="491608448"/>
          <w:placeholder>
            <w:docPart w:val="0D5622341F8A4DC68B54743F33DEEF86"/>
          </w:placeholder>
        </w:sdtPr>
        <w:sdtEndPr/>
        <w:sdtContent>
          <w:sdt>
            <w:sdtPr>
              <w:id w:val="-681903886"/>
              <w:placeholder>
                <w:docPart w:val="0D5622341F8A4DC68B54743F33DEEF86"/>
              </w:placeholder>
            </w:sdtPr>
            <w:sdtEndPr/>
            <w:sdtContent>
              <w:sdt>
                <w:sdtPr>
                  <w:id w:val="-795291987"/>
                  <w:placeholder>
                    <w:docPart w:val="0D5622341F8A4DC68B54743F33DEEF86"/>
                  </w:placeholder>
                  <w:showingPlcHdr/>
                </w:sdtPr>
                <w:sdtEndPr/>
                <w:sdtContent>
                  <w:r w:rsidRPr="00652F35">
                    <w:rPr>
                      <w:rStyle w:val="Platzhaltertext"/>
                    </w:rPr>
                    <w:t>Klicken Sie hier, um Text einzugeben.</w:t>
                  </w:r>
                </w:sdtContent>
              </w:sdt>
            </w:sdtContent>
          </w:sdt>
        </w:sdtContent>
      </w:sdt>
      <w:r w:rsidRPr="00756E6B">
        <w:t xml:space="preserve"> </w:t>
      </w:r>
      <w:r w:rsidR="00364482" w:rsidRPr="00756E6B">
        <w:tab/>
      </w:r>
    </w:p>
    <w:p w:rsidR="00364482" w:rsidRDefault="00364482" w:rsidP="00404A32">
      <w:pPr>
        <w:tabs>
          <w:tab w:val="left" w:pos="6237"/>
        </w:tabs>
        <w:spacing w:line="360" w:lineRule="auto"/>
        <w:ind w:left="284"/>
      </w:pPr>
      <w:r>
        <w:t>Ort und D</w:t>
      </w:r>
      <w:r w:rsidR="00B95FD5">
        <w:t>atum</w:t>
      </w:r>
      <w:r>
        <w:tab/>
        <w:t>Unterschrift</w:t>
      </w:r>
    </w:p>
    <w:p w:rsidR="00E93101" w:rsidRDefault="00E93101" w:rsidP="00404A32">
      <w:pPr>
        <w:tabs>
          <w:tab w:val="left" w:pos="3402"/>
        </w:tabs>
        <w:spacing w:line="360" w:lineRule="auto"/>
        <w:ind w:left="284"/>
      </w:pPr>
    </w:p>
    <w:p w:rsidR="00B74384" w:rsidRDefault="00B74384" w:rsidP="00404A32">
      <w:pPr>
        <w:tabs>
          <w:tab w:val="left" w:pos="3402"/>
        </w:tabs>
        <w:spacing w:line="360" w:lineRule="auto"/>
        <w:ind w:left="284"/>
      </w:pPr>
    </w:p>
    <w:p w:rsidR="00B74384" w:rsidRDefault="00B74384" w:rsidP="00404A32">
      <w:pPr>
        <w:tabs>
          <w:tab w:val="left" w:pos="3402"/>
        </w:tabs>
        <w:spacing w:line="360" w:lineRule="auto"/>
        <w:ind w:left="284"/>
      </w:pPr>
      <w:r>
        <w:t>Die Richtigkeit der Angaben und die Notwendigkeit der Ausgaben werden hiermit be</w:t>
      </w:r>
      <w:r w:rsidR="00D039F2">
        <w:t>stätig</w:t>
      </w:r>
      <w:r w:rsidR="004B7B4D">
        <w:t>t</w:t>
      </w:r>
      <w:bookmarkStart w:id="0" w:name="_GoBack"/>
      <w:bookmarkEnd w:id="0"/>
      <w:r w:rsidR="00D039F2">
        <w:t>.</w:t>
      </w:r>
    </w:p>
    <w:p w:rsidR="00D039F2" w:rsidRDefault="00D039F2" w:rsidP="00404A32">
      <w:pPr>
        <w:tabs>
          <w:tab w:val="left" w:pos="3402"/>
        </w:tabs>
        <w:spacing w:line="360" w:lineRule="auto"/>
        <w:ind w:left="284"/>
      </w:pPr>
      <w:r>
        <w:t>Sachliche und rechnerische Richtigkeit werden bescheinigt.</w:t>
      </w:r>
    </w:p>
    <w:p w:rsidR="00B74384" w:rsidRDefault="00B74384" w:rsidP="00404A32">
      <w:pPr>
        <w:tabs>
          <w:tab w:val="left" w:pos="3402"/>
        </w:tabs>
        <w:spacing w:line="360" w:lineRule="auto"/>
        <w:ind w:left="284"/>
      </w:pPr>
    </w:p>
    <w:p w:rsidR="00B74384" w:rsidRDefault="00B74384" w:rsidP="00404A32">
      <w:pPr>
        <w:tabs>
          <w:tab w:val="left" w:pos="3402"/>
        </w:tabs>
        <w:spacing w:line="360" w:lineRule="auto"/>
        <w:ind w:left="284"/>
      </w:pPr>
    </w:p>
    <w:p w:rsidR="00B95FD5" w:rsidRPr="00FB3BED" w:rsidRDefault="00756E6B" w:rsidP="00404A32">
      <w:pPr>
        <w:tabs>
          <w:tab w:val="left" w:pos="3024"/>
          <w:tab w:val="left" w:pos="3402"/>
          <w:tab w:val="left" w:pos="6237"/>
          <w:tab w:val="left" w:pos="9639"/>
        </w:tabs>
        <w:spacing w:line="360" w:lineRule="auto"/>
        <w:ind w:left="284"/>
      </w:pPr>
      <w:r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589519" wp14:editId="5F5CA072">
                <wp:simplePos x="0" y="0"/>
                <wp:positionH relativeFrom="column">
                  <wp:posOffset>152400</wp:posOffset>
                </wp:positionH>
                <wp:positionV relativeFrom="paragraph">
                  <wp:posOffset>207010</wp:posOffset>
                </wp:positionV>
                <wp:extent cx="2072640" cy="0"/>
                <wp:effectExtent l="0" t="0" r="22860" b="19050"/>
                <wp:wrapNone/>
                <wp:docPr id="9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26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40D560" id="Gerade Verbindung 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pt,16.3pt" to="175.2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" strokecolor="black [3040]"/>
            </w:pict>
          </mc:Fallback>
        </mc:AlternateContent>
      </w:r>
      <w:r w:rsidR="00B95FD5"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C4C101" wp14:editId="4F2CFD35">
                <wp:simplePos x="0" y="0"/>
                <wp:positionH relativeFrom="column">
                  <wp:posOffset>3931920</wp:posOffset>
                </wp:positionH>
                <wp:positionV relativeFrom="paragraph">
                  <wp:posOffset>199390</wp:posOffset>
                </wp:positionV>
                <wp:extent cx="2103120" cy="0"/>
                <wp:effectExtent l="0" t="0" r="11430" b="19050"/>
                <wp:wrapNone/>
                <wp:docPr id="7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3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DF4D8D" id="Gerade Verbindung 7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9.6pt,15.7pt" to="475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" strokecolor="black [3040]"/>
            </w:pict>
          </mc:Fallback>
        </mc:AlternateContent>
      </w:r>
      <w:sdt>
        <w:sdtPr>
          <w:id w:val="-70279077"/>
          <w:placeholder>
            <w:docPart w:val="21991CFEC88C4D81BBCEA6A86CDE589E"/>
          </w:placeholder>
        </w:sdtPr>
        <w:sdtEndPr/>
        <w:sdtContent>
          <w:sdt>
            <w:sdtPr>
              <w:id w:val="850070614"/>
              <w:placeholder>
                <w:docPart w:val="21991CFEC88C4D81BBCEA6A86CDE589E"/>
              </w:placeholder>
              <w:showingPlcHdr/>
            </w:sdtPr>
            <w:sdtEndPr/>
            <w:sdtContent>
              <w:r w:rsidRPr="00652F35">
                <w:rPr>
                  <w:rStyle w:val="Platzhaltertext"/>
                </w:rPr>
                <w:t>Klicken Sie hier, um Text einzugeben.</w:t>
              </w:r>
            </w:sdtContent>
          </w:sdt>
        </w:sdtContent>
      </w:sdt>
    </w:p>
    <w:p w:rsidR="00B74384" w:rsidRDefault="00B95FD5" w:rsidP="00D039F2">
      <w:pPr>
        <w:tabs>
          <w:tab w:val="left" w:pos="6237"/>
        </w:tabs>
        <w:spacing w:line="360" w:lineRule="auto"/>
        <w:ind w:left="284"/>
      </w:pPr>
      <w:r>
        <w:t>Ort und Datum</w:t>
      </w:r>
      <w:r>
        <w:tab/>
        <w:t>Unterschrift</w:t>
      </w:r>
      <w:r w:rsidR="00404A32">
        <w:t xml:space="preserve"> des </w:t>
      </w:r>
      <w:r w:rsidR="00AF64C0">
        <w:t>Vorgesetzten</w:t>
      </w:r>
    </w:p>
    <w:sectPr w:rsidR="00B74384" w:rsidSect="00E93101">
      <w:pgSz w:w="11907" w:h="16839"/>
      <w:pgMar w:top="567" w:right="720" w:bottom="731" w:left="72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entu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720"/>
  <w:drawingGridVerticalSpacing w:val="720"/>
  <w:noPunctuationKerning/>
  <w:characterSpacingControl w:val="doNotCompress"/>
  <w:ignoreMixedContent/>
  <w:alwaysShowPlaceholderText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A1F"/>
    <w:rsid w:val="000F7AF5"/>
    <w:rsid w:val="001B598B"/>
    <w:rsid w:val="00364482"/>
    <w:rsid w:val="003F7B47"/>
    <w:rsid w:val="00404A32"/>
    <w:rsid w:val="00480F7B"/>
    <w:rsid w:val="004B7B4D"/>
    <w:rsid w:val="00544227"/>
    <w:rsid w:val="005659E3"/>
    <w:rsid w:val="005C156D"/>
    <w:rsid w:val="00651DA6"/>
    <w:rsid w:val="00756E6B"/>
    <w:rsid w:val="007A32C7"/>
    <w:rsid w:val="00803CB0"/>
    <w:rsid w:val="00857132"/>
    <w:rsid w:val="00956031"/>
    <w:rsid w:val="009E3DC4"/>
    <w:rsid w:val="00A27498"/>
    <w:rsid w:val="00A93A1F"/>
    <w:rsid w:val="00A943D8"/>
    <w:rsid w:val="00AE6D9E"/>
    <w:rsid w:val="00AF28DA"/>
    <w:rsid w:val="00AF64C0"/>
    <w:rsid w:val="00B74384"/>
    <w:rsid w:val="00B95FD5"/>
    <w:rsid w:val="00D039F2"/>
    <w:rsid w:val="00D51AE0"/>
    <w:rsid w:val="00DE71E9"/>
    <w:rsid w:val="00E87290"/>
    <w:rsid w:val="00E93101"/>
    <w:rsid w:val="00EE6583"/>
    <w:rsid w:val="00F2547A"/>
    <w:rsid w:val="00F614A9"/>
    <w:rsid w:val="00F6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>
      <o:colormru v:ext="edit" colors="#66c2c2,#a0f993,#a0e5f7,#069,#036,#b3e0e0,#f79191,#44aaa8"/>
    </o:shapedefaults>
    <o:shapelayout v:ext="edit">
      <o:idmap v:ext="edit" data="1"/>
    </o:shapelayout>
  </w:shapeDefaults>
  <w:decimalSymbol w:val=","/>
  <w:listSeparator w:val=";"/>
  <w15:docId w15:val="{4819ADB2-E747-4087-8DED-F01376715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entury Gothic" w:hAnsi="Century Gothic" w:cs="Century Gothic"/>
      <w:lang w:eastAsia="en-US" w:bidi="mni-IN"/>
    </w:rPr>
  </w:style>
  <w:style w:type="paragraph" w:styleId="berschrift1">
    <w:name w:val="heading 1"/>
    <w:basedOn w:val="Standard"/>
    <w:next w:val="Standard"/>
    <w:qFormat/>
    <w:pPr>
      <w:spacing w:before="240"/>
      <w:jc w:val="center"/>
      <w:outlineLvl w:val="0"/>
    </w:pPr>
    <w:rPr>
      <w:rFonts w:cs="Times New Roman"/>
      <w:caps/>
      <w:color w:val="FE9F3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imes New Roman"/>
      <w:sz w:val="16"/>
      <w:szCs w:val="16"/>
    </w:rPr>
  </w:style>
  <w:style w:type="paragraph" w:customStyle="1" w:styleId="Textkrper1">
    <w:name w:val="Textkörper1"/>
    <w:basedOn w:val="Standard"/>
    <w:pPr>
      <w:jc w:val="center"/>
    </w:pPr>
    <w:rPr>
      <w:color w:val="FE9F34"/>
      <w:lang w:eastAsia="de-DE" w:bidi="de-DE"/>
    </w:rPr>
  </w:style>
  <w:style w:type="table" w:customStyle="1" w:styleId="NormaleTabelle1">
    <w:name w:val="Normale Tabelle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A27498"/>
    <w:rPr>
      <w:color w:val="808080"/>
    </w:rPr>
  </w:style>
  <w:style w:type="paragraph" w:styleId="Textkrper2">
    <w:name w:val="Body Text 2"/>
    <w:basedOn w:val="Standard"/>
    <w:link w:val="Textkrper2Zchn"/>
    <w:unhideWhenUsed/>
    <w:rsid w:val="00E93101"/>
    <w:rPr>
      <w:rFonts w:ascii="Times New Roman" w:hAnsi="Times New Roman" w:cs="Times New Roman"/>
      <w:caps/>
      <w:spacing w:val="20"/>
      <w:sz w:val="24"/>
      <w:lang w:eastAsia="de-DE" w:bidi="ar-SA"/>
    </w:rPr>
  </w:style>
  <w:style w:type="character" w:customStyle="1" w:styleId="Textkrper2Zchn">
    <w:name w:val="Textkörper 2 Zchn"/>
    <w:basedOn w:val="Absatz-Standardschriftart"/>
    <w:link w:val="Textkrper2"/>
    <w:rsid w:val="00E93101"/>
    <w:rPr>
      <w:caps/>
      <w:spacing w:val="20"/>
      <w:sz w:val="24"/>
    </w:rPr>
  </w:style>
  <w:style w:type="character" w:styleId="Kommentarzeichen">
    <w:name w:val="annotation reference"/>
    <w:basedOn w:val="Absatz-Standardschriftart"/>
    <w:semiHidden/>
    <w:unhideWhenUsed/>
    <w:rsid w:val="00AE6D9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AE6D9E"/>
    <w:rPr>
      <w:szCs w:val="25"/>
    </w:rPr>
  </w:style>
  <w:style w:type="character" w:customStyle="1" w:styleId="KommentartextZchn">
    <w:name w:val="Kommentartext Zchn"/>
    <w:basedOn w:val="Absatz-Standardschriftart"/>
    <w:link w:val="Kommentartext"/>
    <w:semiHidden/>
    <w:rsid w:val="00AE6D9E"/>
    <w:rPr>
      <w:rFonts w:ascii="Century Gothic" w:hAnsi="Century Gothic" w:cs="Century Gothic"/>
      <w:szCs w:val="25"/>
      <w:lang w:eastAsia="en-US" w:bidi="mni-IN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AE6D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AE6D9E"/>
    <w:rPr>
      <w:rFonts w:ascii="Century Gothic" w:hAnsi="Century Gothic" w:cs="Century Gothic"/>
      <w:b/>
      <w:bCs/>
      <w:szCs w:val="25"/>
      <w:lang w:eastAsia="en-US" w:bidi="mn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tzingb\AppData\Local\Temp\Abrechnung_von_Sachausgab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07F9210B16F49C5B101524430149F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D9D214-C195-4950-88D2-E1F7C5B2E504}"/>
      </w:docPartPr>
      <w:docPartBody>
        <w:p w:rsidR="00812C86" w:rsidRDefault="00812C86">
          <w:pPr>
            <w:pStyle w:val="B07F9210B16F49C5B101524430149F4A"/>
          </w:pPr>
          <w:r w:rsidRPr="00652F3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D5622341F8A4DC68B54743F33DEEF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55B8D8-7F11-4C8E-8FE4-A459EBE6AC95}"/>
      </w:docPartPr>
      <w:docPartBody>
        <w:p w:rsidR="00812C86" w:rsidRDefault="00812C86">
          <w:pPr>
            <w:pStyle w:val="0D5622341F8A4DC68B54743F33DEEF86"/>
          </w:pPr>
          <w:r w:rsidRPr="00652F3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1991CFEC88C4D81BBCEA6A86CDE58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00B6C9-3627-4F97-81E7-AAD8249C3F6E}"/>
      </w:docPartPr>
      <w:docPartBody>
        <w:p w:rsidR="00812C86" w:rsidRDefault="00812C86">
          <w:pPr>
            <w:pStyle w:val="21991CFEC88C4D81BBCEA6A86CDE589E"/>
          </w:pPr>
          <w:r w:rsidRPr="00652F3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1E1B55495ED497DBEC9675C9C6B3B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3E688A-97AE-4BDE-AAEE-7FACDBB337AC}"/>
      </w:docPartPr>
      <w:docPartBody>
        <w:p w:rsidR="009A158A" w:rsidRDefault="00211386" w:rsidP="00211386">
          <w:pPr>
            <w:pStyle w:val="61E1B55495ED497DBEC9675C9C6B3BC8"/>
          </w:pPr>
          <w:r w:rsidRPr="00652F3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7662249DFD34E2B95912F74C2F626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8B89A4-68C1-4E00-AE23-F71171C0BD48}"/>
      </w:docPartPr>
      <w:docPartBody>
        <w:p w:rsidR="009A158A" w:rsidRDefault="00211386" w:rsidP="00211386">
          <w:pPr>
            <w:pStyle w:val="47662249DFD34E2B95912F74C2F626B3"/>
          </w:pPr>
          <w:r w:rsidRPr="00652F3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436C9B5A91D472EB86EAA252CFA02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8B0CAD-B4DA-4AD9-9EE3-E33225FDBD5A}"/>
      </w:docPartPr>
      <w:docPartBody>
        <w:p w:rsidR="009A158A" w:rsidRDefault="00211386" w:rsidP="00211386">
          <w:pPr>
            <w:pStyle w:val="B436C9B5A91D472EB86EAA252CFA0290"/>
          </w:pPr>
          <w:r w:rsidRPr="00652F3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C19B5DB72EB48B3AE052DE2561B3C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7E310A-9353-4FD2-A5B6-1283CCC9498E}"/>
      </w:docPartPr>
      <w:docPartBody>
        <w:p w:rsidR="009A158A" w:rsidRDefault="00211386" w:rsidP="00211386">
          <w:pPr>
            <w:pStyle w:val="AC19B5DB72EB48B3AE052DE2561B3CC0"/>
          </w:pPr>
          <w:r w:rsidRPr="00652F3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60CDCE8888A4801BB7C679C768F8D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7E485F-993B-4453-9513-6E39E8F189D9}"/>
      </w:docPartPr>
      <w:docPartBody>
        <w:p w:rsidR="009A158A" w:rsidRDefault="00211386" w:rsidP="00211386">
          <w:pPr>
            <w:pStyle w:val="C60CDCE8888A4801BB7C679C768F8DC5"/>
          </w:pPr>
          <w:r w:rsidRPr="00652F3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A6CB940B2DF4811A587F50F2613B7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193B84-DFD5-43E8-B65A-7622244821F2}"/>
      </w:docPartPr>
      <w:docPartBody>
        <w:p w:rsidR="009A158A" w:rsidRDefault="00211386" w:rsidP="00211386">
          <w:pPr>
            <w:pStyle w:val="8A6CB940B2DF4811A587F50F2613B712"/>
          </w:pPr>
          <w:r w:rsidRPr="00652F3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792832C539A4791BE910C36F281C4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A900D8-9BE9-46DE-AB70-E5FA09878690}"/>
      </w:docPartPr>
      <w:docPartBody>
        <w:p w:rsidR="009A158A" w:rsidRDefault="00211386" w:rsidP="00211386">
          <w:pPr>
            <w:pStyle w:val="2792832C539A4791BE910C36F281C41C"/>
          </w:pPr>
          <w:r w:rsidRPr="00652F3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1728185C3164DBC806939E6CF18B8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B26889-5FAE-4191-BDE3-696B685E32BE}"/>
      </w:docPartPr>
      <w:docPartBody>
        <w:p w:rsidR="009A158A" w:rsidRDefault="00211386" w:rsidP="00211386">
          <w:pPr>
            <w:pStyle w:val="21728185C3164DBC806939E6CF18B82A"/>
          </w:pPr>
          <w:r w:rsidRPr="00652F3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9733357135649A79EFBFC0A99C52F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3572D1-A8F6-485E-BBB8-A373B352F459}"/>
      </w:docPartPr>
      <w:docPartBody>
        <w:p w:rsidR="009A158A" w:rsidRDefault="00211386" w:rsidP="00211386">
          <w:pPr>
            <w:pStyle w:val="B9733357135649A79EFBFC0A99C52F6C"/>
          </w:pPr>
          <w:r w:rsidRPr="00652F3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7DBF6A6D2874FD3948694326EEC5E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4253BE-95F6-49D4-BDB8-275524A9919C}"/>
      </w:docPartPr>
      <w:docPartBody>
        <w:p w:rsidR="009A158A" w:rsidRDefault="00211386" w:rsidP="00211386">
          <w:pPr>
            <w:pStyle w:val="E7DBF6A6D2874FD3948694326EEC5E8A"/>
          </w:pPr>
          <w:r w:rsidRPr="00652F35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entu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C86"/>
    <w:rsid w:val="00211386"/>
    <w:rsid w:val="00812C86"/>
    <w:rsid w:val="009A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11386"/>
    <w:rPr>
      <w:color w:val="808080"/>
    </w:rPr>
  </w:style>
  <w:style w:type="paragraph" w:customStyle="1" w:styleId="B07F9210B16F49C5B101524430149F4A">
    <w:name w:val="B07F9210B16F49C5B101524430149F4A"/>
  </w:style>
  <w:style w:type="paragraph" w:customStyle="1" w:styleId="0D5622341F8A4DC68B54743F33DEEF86">
    <w:name w:val="0D5622341F8A4DC68B54743F33DEEF86"/>
  </w:style>
  <w:style w:type="paragraph" w:customStyle="1" w:styleId="21991CFEC88C4D81BBCEA6A86CDE589E">
    <w:name w:val="21991CFEC88C4D81BBCEA6A86CDE589E"/>
  </w:style>
  <w:style w:type="paragraph" w:customStyle="1" w:styleId="61E1B55495ED497DBEC9675C9C6B3BC8">
    <w:name w:val="61E1B55495ED497DBEC9675C9C6B3BC8"/>
    <w:rsid w:val="00211386"/>
  </w:style>
  <w:style w:type="paragraph" w:customStyle="1" w:styleId="47662249DFD34E2B95912F74C2F626B3">
    <w:name w:val="47662249DFD34E2B95912F74C2F626B3"/>
    <w:rsid w:val="00211386"/>
  </w:style>
  <w:style w:type="paragraph" w:customStyle="1" w:styleId="87A4F88A49FB49E6B4FE92EB09E5FBE6">
    <w:name w:val="87A4F88A49FB49E6B4FE92EB09E5FBE6"/>
    <w:rsid w:val="00211386"/>
  </w:style>
  <w:style w:type="paragraph" w:customStyle="1" w:styleId="6F8B284F01E0429EB1E51FE899E6ADFF">
    <w:name w:val="6F8B284F01E0429EB1E51FE899E6ADFF"/>
    <w:rsid w:val="00211386"/>
  </w:style>
  <w:style w:type="paragraph" w:customStyle="1" w:styleId="B436C9B5A91D472EB86EAA252CFA0290">
    <w:name w:val="B436C9B5A91D472EB86EAA252CFA0290"/>
    <w:rsid w:val="00211386"/>
  </w:style>
  <w:style w:type="paragraph" w:customStyle="1" w:styleId="AC19B5DB72EB48B3AE052DE2561B3CC0">
    <w:name w:val="AC19B5DB72EB48B3AE052DE2561B3CC0"/>
    <w:rsid w:val="00211386"/>
  </w:style>
  <w:style w:type="paragraph" w:customStyle="1" w:styleId="C60CDCE8888A4801BB7C679C768F8DC5">
    <w:name w:val="C60CDCE8888A4801BB7C679C768F8DC5"/>
    <w:rsid w:val="00211386"/>
  </w:style>
  <w:style w:type="paragraph" w:customStyle="1" w:styleId="8A6CB940B2DF4811A587F50F2613B712">
    <w:name w:val="8A6CB940B2DF4811A587F50F2613B712"/>
    <w:rsid w:val="00211386"/>
  </w:style>
  <w:style w:type="paragraph" w:customStyle="1" w:styleId="2792832C539A4791BE910C36F281C41C">
    <w:name w:val="2792832C539A4791BE910C36F281C41C"/>
    <w:rsid w:val="00211386"/>
  </w:style>
  <w:style w:type="paragraph" w:customStyle="1" w:styleId="21728185C3164DBC806939E6CF18B82A">
    <w:name w:val="21728185C3164DBC806939E6CF18B82A"/>
    <w:rsid w:val="00211386"/>
  </w:style>
  <w:style w:type="paragraph" w:customStyle="1" w:styleId="0FFF0D674DAC4C2AB6E7C83AC81621FF">
    <w:name w:val="0FFF0D674DAC4C2AB6E7C83AC81621FF"/>
    <w:rsid w:val="00211386"/>
  </w:style>
  <w:style w:type="paragraph" w:customStyle="1" w:styleId="B9733357135649A79EFBFC0A99C52F6C">
    <w:name w:val="B9733357135649A79EFBFC0A99C52F6C"/>
    <w:rsid w:val="00211386"/>
  </w:style>
  <w:style w:type="paragraph" w:customStyle="1" w:styleId="E7DBF6A6D2874FD3948694326EEC5E8A">
    <w:name w:val="E7DBF6A6D2874FD3948694326EEC5E8A"/>
    <w:rsid w:val="002113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Abrechnung_von_Sachausgaben.dotx</Template>
  <TotalTime>0</TotalTime>
  <Pages>1</Pages>
  <Words>161</Words>
  <Characters>1018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Hatzinger, Birgitt</dc:creator>
  <cp:lastModifiedBy>Bernwieser, Dr. Johannes</cp:lastModifiedBy>
  <cp:revision>5</cp:revision>
  <cp:lastPrinted>2016-09-27T08:56:00Z</cp:lastPrinted>
  <dcterms:created xsi:type="dcterms:W3CDTF">2016-09-27T08:52:00Z</dcterms:created>
  <dcterms:modified xsi:type="dcterms:W3CDTF">2017-08-07T11:03:00Z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TC010127911031</vt:lpwstr>
  </property>
</Properties>
</file>